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8776" w:type="dxa"/>
        <w:tblInd w:w="1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Ruimte voor notities"/>
      </w:tblPr>
      <w:tblGrid>
        <w:gridCol w:w="4388"/>
        <w:gridCol w:w="4388"/>
      </w:tblGrid>
      <w:tr w:rsidR="003C4EED" w:rsidTr="00A93473">
        <w:trPr>
          <w:cantSplit/>
        </w:trPr>
        <w:tc>
          <w:tcPr>
            <w:tcW w:w="4388" w:type="dxa"/>
          </w:tcPr>
          <w:p w:rsidR="003C4EED" w:rsidRDefault="00B33D9E">
            <w:pPr>
              <w:pStyle w:val="Maand"/>
            </w:pPr>
            <w:r>
              <w:rPr>
                <w:lang w:bidi="nl-NL"/>
              </w:rPr>
              <w:t>September</w:t>
            </w:r>
          </w:p>
        </w:tc>
        <w:tc>
          <w:tcPr>
            <w:tcW w:w="4388" w:type="dxa"/>
          </w:tcPr>
          <w:p w:rsidR="003C4EED" w:rsidRDefault="00B33D9E" w:rsidP="00441D1E">
            <w:pPr>
              <w:pStyle w:val="Jaar"/>
            </w:pPr>
            <w:r>
              <w:rPr>
                <w:lang w:bidi="nl-NL"/>
              </w:rPr>
              <w:t>2018</w:t>
            </w:r>
          </w:p>
        </w:tc>
      </w:tr>
    </w:tbl>
    <w:p w:rsidR="003C4EED" w:rsidRDefault="003C4EED">
      <w:pPr>
        <w:pStyle w:val="Geenafstand"/>
      </w:pPr>
    </w:p>
    <w:tbl>
      <w:tblPr>
        <w:tblW w:w="8749" w:type="dxa"/>
        <w:tblInd w:w="100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aandkalender"/>
      </w:tblPr>
      <w:tblGrid>
        <w:gridCol w:w="1249"/>
        <w:gridCol w:w="1250"/>
        <w:gridCol w:w="1250"/>
        <w:gridCol w:w="1250"/>
        <w:gridCol w:w="1250"/>
        <w:gridCol w:w="1250"/>
        <w:gridCol w:w="1250"/>
      </w:tblGrid>
      <w:tr w:rsidR="003C4EED" w:rsidTr="00A93473">
        <w:trPr>
          <w:cantSplit/>
          <w:trHeight w:hRule="exact" w:val="274"/>
        </w:trPr>
        <w:tc>
          <w:tcPr>
            <w:tcW w:w="124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573019">
            <w:pPr>
              <w:pStyle w:val="Dag"/>
            </w:pPr>
            <w:r>
              <w:rPr>
                <w:lang w:bidi="nl-NL"/>
              </w:rPr>
              <w:t>M</w:t>
            </w:r>
            <w:r w:rsidR="00B33D9E">
              <w:rPr>
                <w:lang w:bidi="nl-NL"/>
              </w:rPr>
              <w:t>aandag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nl-NL"/>
              </w:rPr>
              <w:t>Dinsdag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nl-NL"/>
              </w:rPr>
              <w:t>Woensdag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nl-NL"/>
              </w:rPr>
              <w:t>Donderdag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nl-NL"/>
              </w:rPr>
              <w:t>Vrijdag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nl-NL"/>
              </w:rPr>
              <w:t>Zaterdag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nl-NL"/>
              </w:rPr>
              <w:t>Zondag</w:t>
            </w:r>
          </w:p>
        </w:tc>
      </w:tr>
      <w:tr w:rsidR="00086E00" w:rsidTr="00A93473">
        <w:trPr>
          <w:cantSplit/>
          <w:trHeight w:hRule="exact" w:val="360"/>
        </w:trPr>
        <w:tc>
          <w:tcPr>
            <w:tcW w:w="1249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841525" w:rsidP="00086E00">
            <w:pPr>
              <w:pStyle w:val="Datumbuitenhuidigemaand"/>
            </w:pPr>
            <w:r>
              <w:rPr>
                <w:lang w:bidi="nl-NL"/>
              </w:rPr>
              <w:t>27</w:t>
            </w:r>
          </w:p>
        </w:tc>
        <w:tc>
          <w:tcPr>
            <w:tcW w:w="1250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841525" w:rsidP="00086E00">
            <w:pPr>
              <w:pStyle w:val="Datumbuitenhuidigemaand"/>
            </w:pPr>
            <w:r>
              <w:rPr>
                <w:lang w:bidi="nl-NL"/>
              </w:rPr>
              <w:t>28</w:t>
            </w:r>
          </w:p>
        </w:tc>
        <w:tc>
          <w:tcPr>
            <w:tcW w:w="1250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841525" w:rsidP="00086E00">
            <w:pPr>
              <w:pStyle w:val="Datumbuitenhuidigemaand"/>
            </w:pPr>
            <w:r>
              <w:rPr>
                <w:lang w:bidi="nl-NL"/>
              </w:rPr>
              <w:t>29</w:t>
            </w:r>
          </w:p>
        </w:tc>
        <w:tc>
          <w:tcPr>
            <w:tcW w:w="1250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841525" w:rsidP="00C61ECC">
            <w:pPr>
              <w:pStyle w:val="Datumbuitenhuidigemaand"/>
            </w:pPr>
            <w:r>
              <w:rPr>
                <w:lang w:bidi="nl-NL"/>
              </w:rPr>
              <w:t>30</w:t>
            </w:r>
          </w:p>
        </w:tc>
        <w:tc>
          <w:tcPr>
            <w:tcW w:w="1250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841525" w:rsidP="00C61ECC">
            <w:pPr>
              <w:pStyle w:val="Datumbuitenhuidigemaand"/>
            </w:pPr>
            <w:r>
              <w:rPr>
                <w:lang w:bidi="nl-NL"/>
              </w:rPr>
              <w:t>31</w:t>
            </w:r>
          </w:p>
        </w:tc>
        <w:tc>
          <w:tcPr>
            <w:tcW w:w="1250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841525" w:rsidP="00086E00">
            <w:pPr>
              <w:pStyle w:val="Datum"/>
            </w:pPr>
            <w:r>
              <w:rPr>
                <w:lang w:bidi="nl-NL"/>
              </w:rPr>
              <w:t>1</w:t>
            </w:r>
          </w:p>
        </w:tc>
        <w:tc>
          <w:tcPr>
            <w:tcW w:w="1250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841525" w:rsidP="00086E00">
            <w:pPr>
              <w:pStyle w:val="Datum"/>
            </w:pPr>
            <w:r>
              <w:rPr>
                <w:lang w:bidi="nl-NL"/>
              </w:rPr>
              <w:t>2</w:t>
            </w:r>
          </w:p>
        </w:tc>
      </w:tr>
      <w:tr w:rsidR="003C4EED" w:rsidTr="00A93473">
        <w:trPr>
          <w:cantSplit/>
          <w:trHeight w:hRule="exact" w:val="1224"/>
        </w:trPr>
        <w:tc>
          <w:tcPr>
            <w:tcW w:w="124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 w:rsidTr="00A93473">
        <w:trPr>
          <w:cantSplit/>
          <w:trHeight w:hRule="exact" w:val="360"/>
        </w:trPr>
        <w:tc>
          <w:tcPr>
            <w:tcW w:w="124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3</w:t>
            </w:r>
          </w:p>
        </w:tc>
        <w:tc>
          <w:tcPr>
            <w:tcW w:w="125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4</w:t>
            </w:r>
          </w:p>
        </w:tc>
        <w:tc>
          <w:tcPr>
            <w:tcW w:w="125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5</w:t>
            </w:r>
          </w:p>
        </w:tc>
        <w:tc>
          <w:tcPr>
            <w:tcW w:w="125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6</w:t>
            </w:r>
          </w:p>
        </w:tc>
        <w:tc>
          <w:tcPr>
            <w:tcW w:w="125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7</w:t>
            </w:r>
          </w:p>
        </w:tc>
        <w:tc>
          <w:tcPr>
            <w:tcW w:w="125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8</w:t>
            </w:r>
          </w:p>
        </w:tc>
        <w:tc>
          <w:tcPr>
            <w:tcW w:w="125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9</w:t>
            </w:r>
          </w:p>
        </w:tc>
      </w:tr>
      <w:tr w:rsidR="003C4EED" w:rsidTr="00A93473">
        <w:trPr>
          <w:cantSplit/>
          <w:trHeight w:hRule="exact" w:val="1224"/>
        </w:trPr>
        <w:tc>
          <w:tcPr>
            <w:tcW w:w="124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1F435C" w:rsidRDefault="001F435C">
            <w:pPr>
              <w:rPr>
                <w:sz w:val="22"/>
              </w:rPr>
            </w:pPr>
            <w:r>
              <w:rPr>
                <w:sz w:val="22"/>
              </w:rPr>
              <w:t>Geen turnles</w:t>
            </w:r>
          </w:p>
        </w:tc>
        <w:tc>
          <w:tcPr>
            <w:tcW w:w="125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 w:rsidTr="00A93473">
        <w:trPr>
          <w:cantSplit/>
          <w:trHeight w:hRule="exact" w:val="360"/>
        </w:trPr>
        <w:tc>
          <w:tcPr>
            <w:tcW w:w="124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"/>
            </w:pPr>
            <w:r>
              <w:rPr>
                <w:lang w:bidi="nl-NL"/>
              </w:rPr>
              <w:t>10</w:t>
            </w:r>
          </w:p>
        </w:tc>
        <w:tc>
          <w:tcPr>
            <w:tcW w:w="125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11</w:t>
            </w:r>
          </w:p>
        </w:tc>
        <w:tc>
          <w:tcPr>
            <w:tcW w:w="125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12</w:t>
            </w:r>
          </w:p>
        </w:tc>
        <w:tc>
          <w:tcPr>
            <w:tcW w:w="125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13</w:t>
            </w:r>
          </w:p>
        </w:tc>
        <w:tc>
          <w:tcPr>
            <w:tcW w:w="125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14</w:t>
            </w:r>
          </w:p>
        </w:tc>
        <w:tc>
          <w:tcPr>
            <w:tcW w:w="125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15</w:t>
            </w:r>
          </w:p>
        </w:tc>
        <w:tc>
          <w:tcPr>
            <w:tcW w:w="125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16</w:t>
            </w:r>
          </w:p>
        </w:tc>
      </w:tr>
      <w:tr w:rsidR="003C4EED" w:rsidTr="00A93473">
        <w:trPr>
          <w:cantSplit/>
          <w:trHeight w:hRule="exact" w:val="1224"/>
        </w:trPr>
        <w:tc>
          <w:tcPr>
            <w:tcW w:w="124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1F435C" w:rsidRDefault="001F435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Eerste turnles</w:t>
            </w:r>
          </w:p>
        </w:tc>
        <w:tc>
          <w:tcPr>
            <w:tcW w:w="125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 w:rsidTr="00A93473">
        <w:trPr>
          <w:cantSplit/>
          <w:trHeight w:hRule="exact" w:val="360"/>
        </w:trPr>
        <w:tc>
          <w:tcPr>
            <w:tcW w:w="124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"/>
            </w:pPr>
            <w:r>
              <w:rPr>
                <w:lang w:bidi="nl-NL"/>
              </w:rPr>
              <w:t>17</w:t>
            </w:r>
          </w:p>
        </w:tc>
        <w:tc>
          <w:tcPr>
            <w:tcW w:w="125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18</w:t>
            </w:r>
          </w:p>
        </w:tc>
        <w:tc>
          <w:tcPr>
            <w:tcW w:w="125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19</w:t>
            </w:r>
          </w:p>
        </w:tc>
        <w:tc>
          <w:tcPr>
            <w:tcW w:w="125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 w:rsidP="00841525">
            <w:pPr>
              <w:pStyle w:val="Datum"/>
            </w:pPr>
            <w:r>
              <w:rPr>
                <w:lang w:bidi="nl-NL"/>
              </w:rPr>
              <w:t>20</w:t>
            </w:r>
          </w:p>
        </w:tc>
        <w:tc>
          <w:tcPr>
            <w:tcW w:w="125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nl-NL"/>
              </w:rPr>
              <w:t>21</w:t>
            </w:r>
          </w:p>
        </w:tc>
        <w:tc>
          <w:tcPr>
            <w:tcW w:w="125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22</w:t>
            </w:r>
          </w:p>
        </w:tc>
        <w:tc>
          <w:tcPr>
            <w:tcW w:w="125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23</w:t>
            </w:r>
          </w:p>
        </w:tc>
      </w:tr>
      <w:tr w:rsidR="003C4EED" w:rsidTr="00A93473">
        <w:trPr>
          <w:cantSplit/>
          <w:trHeight w:hRule="exact" w:val="1224"/>
        </w:trPr>
        <w:tc>
          <w:tcPr>
            <w:tcW w:w="124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1F435C" w:rsidRDefault="001F435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Turnles </w:t>
            </w:r>
          </w:p>
        </w:tc>
        <w:tc>
          <w:tcPr>
            <w:tcW w:w="125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 w:rsidP="001F04AC"/>
        </w:tc>
        <w:tc>
          <w:tcPr>
            <w:tcW w:w="125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 w:rsidP="001F04AC"/>
        </w:tc>
      </w:tr>
      <w:tr w:rsidR="003C4EED" w:rsidTr="00A93473">
        <w:trPr>
          <w:cantSplit/>
          <w:trHeight w:hRule="exact" w:val="360"/>
        </w:trPr>
        <w:tc>
          <w:tcPr>
            <w:tcW w:w="124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"/>
            </w:pPr>
            <w:r>
              <w:rPr>
                <w:lang w:bidi="nl-NL"/>
              </w:rPr>
              <w:t>24</w:t>
            </w:r>
          </w:p>
        </w:tc>
        <w:tc>
          <w:tcPr>
            <w:tcW w:w="125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25</w:t>
            </w:r>
          </w:p>
        </w:tc>
        <w:tc>
          <w:tcPr>
            <w:tcW w:w="125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26</w:t>
            </w:r>
          </w:p>
        </w:tc>
        <w:tc>
          <w:tcPr>
            <w:tcW w:w="125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27</w:t>
            </w:r>
          </w:p>
        </w:tc>
        <w:tc>
          <w:tcPr>
            <w:tcW w:w="125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28</w:t>
            </w:r>
          </w:p>
        </w:tc>
        <w:tc>
          <w:tcPr>
            <w:tcW w:w="125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 w:rsidP="00C61ECC">
            <w:pPr>
              <w:pStyle w:val="Datum"/>
            </w:pPr>
            <w:r>
              <w:rPr>
                <w:lang w:bidi="nl-NL"/>
              </w:rPr>
              <w:t>29</w:t>
            </w:r>
          </w:p>
        </w:tc>
        <w:tc>
          <w:tcPr>
            <w:tcW w:w="125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 w:rsidP="00C61ECC">
            <w:pPr>
              <w:pStyle w:val="Datum"/>
            </w:pPr>
            <w:r>
              <w:rPr>
                <w:lang w:bidi="nl-NL"/>
              </w:rPr>
              <w:t>30</w:t>
            </w:r>
          </w:p>
        </w:tc>
      </w:tr>
      <w:tr w:rsidR="003C4EED" w:rsidTr="00A93473">
        <w:trPr>
          <w:cantSplit/>
          <w:trHeight w:hRule="exact" w:val="1224"/>
        </w:trPr>
        <w:tc>
          <w:tcPr>
            <w:tcW w:w="124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1F435C" w:rsidRDefault="001F435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Turnles</w:t>
            </w:r>
          </w:p>
        </w:tc>
        <w:tc>
          <w:tcPr>
            <w:tcW w:w="125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 w:rsidTr="00A93473">
        <w:trPr>
          <w:cantSplit/>
          <w:trHeight w:hRule="exact" w:val="360"/>
        </w:trPr>
        <w:tc>
          <w:tcPr>
            <w:tcW w:w="124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buitenhuidigemaand"/>
            </w:pPr>
            <w:r>
              <w:rPr>
                <w:lang w:bidi="nl-NL"/>
              </w:rPr>
              <w:t>1</w:t>
            </w:r>
          </w:p>
        </w:tc>
        <w:tc>
          <w:tcPr>
            <w:tcW w:w="125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buitenhuidigemaand"/>
            </w:pPr>
            <w:r>
              <w:rPr>
                <w:lang w:bidi="nl-NL"/>
              </w:rPr>
              <w:t>2</w:t>
            </w:r>
          </w:p>
        </w:tc>
        <w:tc>
          <w:tcPr>
            <w:tcW w:w="125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buitenhuidigemaand"/>
            </w:pPr>
            <w:r>
              <w:rPr>
                <w:lang w:bidi="nl-NL"/>
              </w:rPr>
              <w:t>3</w:t>
            </w:r>
          </w:p>
        </w:tc>
        <w:tc>
          <w:tcPr>
            <w:tcW w:w="125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buitenhuidigemaand"/>
            </w:pPr>
            <w:r>
              <w:rPr>
                <w:lang w:bidi="nl-NL"/>
              </w:rPr>
              <w:t>4</w:t>
            </w:r>
          </w:p>
        </w:tc>
        <w:tc>
          <w:tcPr>
            <w:tcW w:w="125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buitenhuidigemaand"/>
            </w:pPr>
            <w:r>
              <w:rPr>
                <w:lang w:bidi="nl-NL"/>
              </w:rPr>
              <w:t>5</w:t>
            </w:r>
          </w:p>
        </w:tc>
        <w:tc>
          <w:tcPr>
            <w:tcW w:w="125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buitenhuidigemaand"/>
            </w:pPr>
            <w:r>
              <w:rPr>
                <w:lang w:bidi="nl-NL"/>
              </w:rPr>
              <w:t>6</w:t>
            </w:r>
          </w:p>
        </w:tc>
        <w:tc>
          <w:tcPr>
            <w:tcW w:w="125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buitenhuidigemaand"/>
            </w:pPr>
            <w:r>
              <w:rPr>
                <w:lang w:bidi="nl-NL"/>
              </w:rPr>
              <w:t>7</w:t>
            </w:r>
          </w:p>
        </w:tc>
      </w:tr>
      <w:tr w:rsidR="003C4EED" w:rsidTr="00A93473">
        <w:trPr>
          <w:cantSplit/>
          <w:trHeight w:hRule="exact" w:val="1224"/>
        </w:trPr>
        <w:tc>
          <w:tcPr>
            <w:tcW w:w="1249" w:type="dxa"/>
            <w:tcBorders>
              <w:top w:val="nil"/>
            </w:tcBorders>
          </w:tcPr>
          <w:p w:rsidR="003C4EED" w:rsidRDefault="003C4EED"/>
        </w:tc>
        <w:tc>
          <w:tcPr>
            <w:tcW w:w="1250" w:type="dxa"/>
            <w:tcBorders>
              <w:top w:val="nil"/>
            </w:tcBorders>
          </w:tcPr>
          <w:p w:rsidR="003C4EED" w:rsidRDefault="003C4EED"/>
        </w:tc>
        <w:tc>
          <w:tcPr>
            <w:tcW w:w="1250" w:type="dxa"/>
            <w:tcBorders>
              <w:top w:val="nil"/>
            </w:tcBorders>
          </w:tcPr>
          <w:p w:rsidR="003C4EED" w:rsidRDefault="003C4EED"/>
        </w:tc>
        <w:tc>
          <w:tcPr>
            <w:tcW w:w="1250" w:type="dxa"/>
            <w:tcBorders>
              <w:top w:val="nil"/>
            </w:tcBorders>
          </w:tcPr>
          <w:p w:rsidR="003C4EED" w:rsidRDefault="003C4EED"/>
        </w:tc>
        <w:tc>
          <w:tcPr>
            <w:tcW w:w="1250" w:type="dxa"/>
            <w:tcBorders>
              <w:top w:val="nil"/>
            </w:tcBorders>
          </w:tcPr>
          <w:p w:rsidR="003C4EED" w:rsidRDefault="003C4EED"/>
        </w:tc>
        <w:tc>
          <w:tcPr>
            <w:tcW w:w="1250" w:type="dxa"/>
            <w:tcBorders>
              <w:top w:val="nil"/>
            </w:tcBorders>
          </w:tcPr>
          <w:p w:rsidR="003C4EED" w:rsidRDefault="003C4EED"/>
        </w:tc>
        <w:tc>
          <w:tcPr>
            <w:tcW w:w="1250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Kop1"/>
      </w:pPr>
      <w:r>
        <w:rPr>
          <w:lang w:bidi="nl-NL"/>
        </w:rPr>
        <w:t>Notities:</w:t>
      </w:r>
    </w:p>
    <w:tbl>
      <w:tblPr>
        <w:tblW w:w="8776" w:type="dxa"/>
        <w:tblInd w:w="122" w:type="dxa"/>
        <w:tblLook w:val="04A0" w:firstRow="1" w:lastRow="0" w:firstColumn="1" w:lastColumn="0" w:noHBand="0" w:noVBand="1"/>
        <w:tblDescription w:val="Ruimte voor notities"/>
      </w:tblPr>
      <w:tblGrid>
        <w:gridCol w:w="165"/>
        <w:gridCol w:w="4223"/>
        <w:gridCol w:w="2861"/>
        <w:gridCol w:w="1527"/>
      </w:tblGrid>
      <w:tr w:rsidR="003C4EED" w:rsidTr="00E757D3">
        <w:trPr>
          <w:gridBefore w:val="1"/>
          <w:gridAfter w:val="1"/>
          <w:wBefore w:w="165" w:type="dxa"/>
          <w:wAfter w:w="1527" w:type="dxa"/>
          <w:cantSplit/>
          <w:trHeight w:hRule="exact" w:val="1800"/>
        </w:trPr>
        <w:tc>
          <w:tcPr>
            <w:tcW w:w="7084" w:type="dxa"/>
            <w:gridSpan w:val="2"/>
          </w:tcPr>
          <w:p w:rsidR="003C4EED" w:rsidRDefault="003C4EED"/>
        </w:tc>
      </w:tr>
      <w:tr w:rsidR="003C4EED" w:rsidTr="00E757D3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388" w:type="dxa"/>
            <w:gridSpan w:val="2"/>
          </w:tcPr>
          <w:p w:rsidR="003C4EED" w:rsidRDefault="00B33D9E">
            <w:pPr>
              <w:pStyle w:val="Maand"/>
            </w:pPr>
            <w:r>
              <w:rPr>
                <w:lang w:bidi="nl-NL"/>
              </w:rPr>
              <w:lastRenderedPageBreak/>
              <w:t>Oktober</w:t>
            </w:r>
          </w:p>
        </w:tc>
        <w:tc>
          <w:tcPr>
            <w:tcW w:w="4388" w:type="dxa"/>
            <w:gridSpan w:val="2"/>
          </w:tcPr>
          <w:p w:rsidR="003C4EED" w:rsidRDefault="00B33D9E" w:rsidP="00441D1E">
            <w:pPr>
              <w:pStyle w:val="Jaar"/>
            </w:pPr>
            <w:r>
              <w:rPr>
                <w:lang w:bidi="nl-NL"/>
              </w:rPr>
              <w:t>2018</w:t>
            </w:r>
          </w:p>
        </w:tc>
      </w:tr>
    </w:tbl>
    <w:p w:rsidR="003C4EED" w:rsidRDefault="003C4EED">
      <w:pPr>
        <w:pStyle w:val="Geenafstand"/>
      </w:pPr>
    </w:p>
    <w:tbl>
      <w:tblPr>
        <w:tblW w:w="8771" w:type="dxa"/>
        <w:tblInd w:w="72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aandkalender"/>
      </w:tblPr>
      <w:tblGrid>
        <w:gridCol w:w="1253"/>
        <w:gridCol w:w="1253"/>
        <w:gridCol w:w="1253"/>
        <w:gridCol w:w="1253"/>
        <w:gridCol w:w="1253"/>
        <w:gridCol w:w="1253"/>
        <w:gridCol w:w="1253"/>
      </w:tblGrid>
      <w:tr w:rsidR="003C4EED" w:rsidTr="00E757D3">
        <w:trPr>
          <w:cantSplit/>
          <w:trHeight w:hRule="exact" w:val="274"/>
        </w:trPr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573019">
            <w:pPr>
              <w:pStyle w:val="Dag"/>
            </w:pPr>
            <w:r>
              <w:rPr>
                <w:lang w:bidi="nl-NL"/>
              </w:rPr>
              <w:t>M</w:t>
            </w:r>
            <w:r w:rsidR="00B33D9E">
              <w:rPr>
                <w:lang w:bidi="nl-NL"/>
              </w:rPr>
              <w:t>aandag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nl-NL"/>
              </w:rPr>
              <w:t>Dinsdag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nl-NL"/>
              </w:rPr>
              <w:t>Woensdag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nl-NL"/>
              </w:rPr>
              <w:t>Donderdag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nl-NL"/>
              </w:rPr>
              <w:t>Vrijdag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nl-NL"/>
              </w:rPr>
              <w:t>Zaterdag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nl-NL"/>
              </w:rPr>
              <w:t>Zondag</w:t>
            </w:r>
          </w:p>
        </w:tc>
      </w:tr>
      <w:tr w:rsidR="00086E00" w:rsidTr="00E757D3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841525" w:rsidP="00C61ECC">
            <w:pPr>
              <w:pStyle w:val="Datum"/>
            </w:pPr>
            <w:r>
              <w:rPr>
                <w:lang w:bidi="nl-NL"/>
              </w:rPr>
              <w:t>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841525" w:rsidP="00C61ECC">
            <w:pPr>
              <w:pStyle w:val="Datum"/>
            </w:pPr>
            <w:r>
              <w:rPr>
                <w:lang w:bidi="nl-NL"/>
              </w:rPr>
              <w:t>2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841525" w:rsidP="00C61ECC">
            <w:pPr>
              <w:pStyle w:val="Datum"/>
            </w:pPr>
            <w:r>
              <w:rPr>
                <w:lang w:bidi="nl-NL"/>
              </w:rPr>
              <w:t>3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841525" w:rsidP="00C61ECC">
            <w:pPr>
              <w:pStyle w:val="Datum"/>
            </w:pPr>
            <w:r>
              <w:rPr>
                <w:lang w:bidi="nl-NL"/>
              </w:rPr>
              <w:t>4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841525" w:rsidP="00C61ECC">
            <w:pPr>
              <w:pStyle w:val="Datum"/>
            </w:pPr>
            <w:r>
              <w:rPr>
                <w:lang w:bidi="nl-NL"/>
              </w:rPr>
              <w:t>5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841525" w:rsidP="00C61ECC">
            <w:pPr>
              <w:pStyle w:val="Datum"/>
            </w:pPr>
            <w:r>
              <w:rPr>
                <w:lang w:bidi="nl-NL"/>
              </w:rPr>
              <w:t>6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841525" w:rsidP="00C61ECC">
            <w:pPr>
              <w:pStyle w:val="Datum"/>
            </w:pPr>
            <w:r>
              <w:rPr>
                <w:lang w:bidi="nl-NL"/>
              </w:rPr>
              <w:t>7</w:t>
            </w:r>
          </w:p>
        </w:tc>
      </w:tr>
      <w:tr w:rsidR="003C4EED" w:rsidTr="00E757D3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1F435C" w:rsidRDefault="001F435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Turnles</w:t>
            </w: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 w:rsidTr="00E757D3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8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9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10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11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12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13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14</w:t>
            </w:r>
          </w:p>
        </w:tc>
      </w:tr>
      <w:tr w:rsidR="003C4EED" w:rsidTr="00E757D3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1F435C" w:rsidRDefault="001F435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Turnles</w:t>
            </w: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 w:rsidTr="00E757D3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15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16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17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18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19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20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21</w:t>
            </w:r>
          </w:p>
        </w:tc>
      </w:tr>
      <w:tr w:rsidR="003C4EED" w:rsidTr="00E757D3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1F435C" w:rsidRDefault="001F435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Turnles </w:t>
            </w: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 w:rsidTr="00E757D3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22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23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24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25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26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27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28</w:t>
            </w:r>
          </w:p>
        </w:tc>
      </w:tr>
      <w:tr w:rsidR="003C4EED" w:rsidTr="00E757D3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1F435C" w:rsidRDefault="001F435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Turnles </w:t>
            </w: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 w:rsidTr="00E757D3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"/>
            </w:pPr>
            <w:r>
              <w:rPr>
                <w:lang w:bidi="nl-NL"/>
              </w:rPr>
              <w:t>29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30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31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 w:rsidP="00C61ECC">
            <w:pPr>
              <w:pStyle w:val="Datumbuitenhuidigemaand"/>
            </w:pPr>
            <w:r>
              <w:rPr>
                <w:lang w:bidi="nl-NL"/>
              </w:rPr>
              <w:t>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 w:rsidP="00C61ECC">
            <w:pPr>
              <w:pStyle w:val="Datumbuitenhuidigemaand"/>
            </w:pPr>
            <w:r>
              <w:rPr>
                <w:lang w:bidi="nl-NL"/>
              </w:rPr>
              <w:t>2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 w:rsidP="00C61ECC">
            <w:pPr>
              <w:pStyle w:val="Datumbuitenhuidigemaand"/>
            </w:pPr>
            <w:r>
              <w:rPr>
                <w:lang w:bidi="nl-NL"/>
              </w:rPr>
              <w:t>3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 w:rsidP="00C61ECC">
            <w:pPr>
              <w:pStyle w:val="Datumbuitenhuidigemaand"/>
            </w:pPr>
            <w:r>
              <w:rPr>
                <w:lang w:bidi="nl-NL"/>
              </w:rPr>
              <w:t>4</w:t>
            </w:r>
          </w:p>
        </w:tc>
      </w:tr>
      <w:tr w:rsidR="003C4EED" w:rsidTr="00E757D3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1F435C" w:rsidRDefault="001F435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Turnles </w:t>
            </w: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 w:rsidTr="00E757D3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 w:rsidP="00C61ECC">
            <w:pPr>
              <w:pStyle w:val="Datumbuitenhuidigemaand"/>
            </w:pPr>
            <w:r>
              <w:rPr>
                <w:lang w:bidi="nl-NL"/>
              </w:rPr>
              <w:t>5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 w:rsidP="00C61ECC">
            <w:pPr>
              <w:pStyle w:val="Datumbuitenhuidigemaand"/>
            </w:pPr>
            <w:r>
              <w:rPr>
                <w:lang w:bidi="nl-NL"/>
              </w:rPr>
              <w:t>6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buitenhuidigemaand"/>
            </w:pPr>
            <w:r>
              <w:rPr>
                <w:lang w:bidi="nl-NL"/>
              </w:rPr>
              <w:t>7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buitenhuidigemaand"/>
            </w:pPr>
            <w:r>
              <w:rPr>
                <w:lang w:bidi="nl-NL"/>
              </w:rPr>
              <w:t>8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buitenhuidigemaand"/>
            </w:pPr>
            <w:r>
              <w:rPr>
                <w:lang w:bidi="nl-NL"/>
              </w:rPr>
              <w:t>9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buitenhuidigemaand"/>
            </w:pPr>
            <w:r>
              <w:rPr>
                <w:lang w:bidi="nl-NL"/>
              </w:rPr>
              <w:t>10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buitenhuidigemaand"/>
            </w:pPr>
            <w:r>
              <w:rPr>
                <w:lang w:bidi="nl-NL"/>
              </w:rPr>
              <w:t>11</w:t>
            </w:r>
          </w:p>
        </w:tc>
      </w:tr>
      <w:tr w:rsidR="003C4EED" w:rsidTr="00E757D3">
        <w:trPr>
          <w:cantSplit/>
          <w:trHeight w:hRule="exact" w:val="1224"/>
        </w:trPr>
        <w:tc>
          <w:tcPr>
            <w:tcW w:w="1253" w:type="dxa"/>
            <w:tcBorders>
              <w:top w:val="nil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Kop1"/>
      </w:pPr>
      <w:r>
        <w:rPr>
          <w:lang w:bidi="nl-NL"/>
        </w:rPr>
        <w:t>Notities:</w:t>
      </w:r>
    </w:p>
    <w:tbl>
      <w:tblPr>
        <w:tblW w:w="8776" w:type="dxa"/>
        <w:tblInd w:w="94" w:type="dxa"/>
        <w:tblLook w:val="04A0" w:firstRow="1" w:lastRow="0" w:firstColumn="1" w:lastColumn="0" w:noHBand="0" w:noVBand="1"/>
        <w:tblDescription w:val="Ruimte voor notities"/>
      </w:tblPr>
      <w:tblGrid>
        <w:gridCol w:w="194"/>
        <w:gridCol w:w="4194"/>
        <w:gridCol w:w="2889"/>
        <w:gridCol w:w="1499"/>
      </w:tblGrid>
      <w:tr w:rsidR="003C4EED" w:rsidTr="00D707E2">
        <w:trPr>
          <w:gridBefore w:val="1"/>
          <w:gridAfter w:val="1"/>
          <w:wBefore w:w="194" w:type="dxa"/>
          <w:wAfter w:w="1499" w:type="dxa"/>
          <w:cantSplit/>
          <w:trHeight w:hRule="exact" w:val="1800"/>
        </w:trPr>
        <w:tc>
          <w:tcPr>
            <w:tcW w:w="7083" w:type="dxa"/>
            <w:gridSpan w:val="2"/>
          </w:tcPr>
          <w:p w:rsidR="003C4EED" w:rsidRDefault="003C4EED"/>
        </w:tc>
      </w:tr>
      <w:tr w:rsidR="003C4EED" w:rsidTr="00D707E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388" w:type="dxa"/>
            <w:gridSpan w:val="2"/>
          </w:tcPr>
          <w:p w:rsidR="003C4EED" w:rsidRDefault="00B33D9E">
            <w:pPr>
              <w:pStyle w:val="Maand"/>
            </w:pPr>
            <w:r>
              <w:rPr>
                <w:lang w:bidi="nl-NL"/>
              </w:rPr>
              <w:t>November</w:t>
            </w:r>
          </w:p>
        </w:tc>
        <w:tc>
          <w:tcPr>
            <w:tcW w:w="4388" w:type="dxa"/>
            <w:gridSpan w:val="2"/>
          </w:tcPr>
          <w:p w:rsidR="003C4EED" w:rsidRDefault="00B33D9E" w:rsidP="00441D1E">
            <w:pPr>
              <w:pStyle w:val="Jaar"/>
            </w:pPr>
            <w:r>
              <w:rPr>
                <w:lang w:bidi="nl-NL"/>
              </w:rPr>
              <w:t>2018</w:t>
            </w:r>
          </w:p>
        </w:tc>
      </w:tr>
    </w:tbl>
    <w:p w:rsidR="003C4EED" w:rsidRDefault="003C4EED">
      <w:pPr>
        <w:pStyle w:val="Geenafstand"/>
      </w:pPr>
    </w:p>
    <w:tbl>
      <w:tblPr>
        <w:tblW w:w="8771" w:type="dxa"/>
        <w:tblInd w:w="58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aandkalender"/>
      </w:tblPr>
      <w:tblGrid>
        <w:gridCol w:w="1253"/>
        <w:gridCol w:w="1253"/>
        <w:gridCol w:w="1253"/>
        <w:gridCol w:w="1253"/>
        <w:gridCol w:w="1253"/>
        <w:gridCol w:w="1253"/>
        <w:gridCol w:w="1253"/>
      </w:tblGrid>
      <w:tr w:rsidR="003C4EED" w:rsidTr="00D707E2">
        <w:trPr>
          <w:cantSplit/>
          <w:trHeight w:hRule="exact" w:val="274"/>
        </w:trPr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573019">
            <w:pPr>
              <w:pStyle w:val="Dag"/>
            </w:pPr>
            <w:r>
              <w:rPr>
                <w:lang w:bidi="nl-NL"/>
              </w:rPr>
              <w:t>M</w:t>
            </w:r>
            <w:r w:rsidR="00B33D9E">
              <w:rPr>
                <w:lang w:bidi="nl-NL"/>
              </w:rPr>
              <w:t>aandag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nl-NL"/>
              </w:rPr>
              <w:t>Dinsdag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nl-NL"/>
              </w:rPr>
              <w:t>Woensdag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nl-NL"/>
              </w:rPr>
              <w:t>Donderdag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nl-NL"/>
              </w:rPr>
              <w:t>Vrijdag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nl-NL"/>
              </w:rPr>
              <w:t>Zaterdag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nl-NL"/>
              </w:rPr>
              <w:t>Zondag</w:t>
            </w:r>
          </w:p>
        </w:tc>
      </w:tr>
      <w:tr w:rsidR="00086E00" w:rsidTr="00D707E2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841525" w:rsidP="00086E00">
            <w:pPr>
              <w:pStyle w:val="Datumbuitenhuidigemaand"/>
            </w:pPr>
            <w:r>
              <w:rPr>
                <w:lang w:bidi="nl-NL"/>
              </w:rPr>
              <w:t>29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841525" w:rsidP="00C61ECC">
            <w:pPr>
              <w:pStyle w:val="Datumbuitenhuidigemaand"/>
            </w:pPr>
            <w:r>
              <w:rPr>
                <w:lang w:bidi="nl-NL"/>
              </w:rPr>
              <w:t>30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841525" w:rsidP="00C61ECC">
            <w:pPr>
              <w:pStyle w:val="Datumbuitenhuidigemaand"/>
            </w:pPr>
            <w:r>
              <w:rPr>
                <w:lang w:bidi="nl-NL"/>
              </w:rPr>
              <w:t>31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841525" w:rsidP="00086E00">
            <w:pPr>
              <w:pStyle w:val="Datum"/>
            </w:pPr>
            <w:r>
              <w:rPr>
                <w:lang w:bidi="nl-NL"/>
              </w:rPr>
              <w:t>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841525" w:rsidP="00086E00">
            <w:pPr>
              <w:pStyle w:val="Datum"/>
            </w:pPr>
            <w:r>
              <w:rPr>
                <w:lang w:bidi="nl-NL"/>
              </w:rPr>
              <w:t>2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841525" w:rsidP="00086E00">
            <w:pPr>
              <w:pStyle w:val="Datum"/>
            </w:pPr>
            <w:r>
              <w:rPr>
                <w:lang w:bidi="nl-NL"/>
              </w:rPr>
              <w:t>3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841525" w:rsidP="00086E00">
            <w:pPr>
              <w:pStyle w:val="Datum"/>
            </w:pPr>
            <w:r>
              <w:rPr>
                <w:lang w:bidi="nl-NL"/>
              </w:rPr>
              <w:t>4</w:t>
            </w:r>
          </w:p>
        </w:tc>
      </w:tr>
      <w:tr w:rsidR="003C4EED" w:rsidTr="00D707E2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 w:rsidTr="00D707E2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5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6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7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8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9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 w:rsidP="00841525">
            <w:pPr>
              <w:pStyle w:val="Datum"/>
            </w:pPr>
            <w:r>
              <w:rPr>
                <w:lang w:bidi="nl-NL"/>
              </w:rPr>
              <w:t>10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nl-NL"/>
              </w:rPr>
              <w:t>11</w:t>
            </w:r>
          </w:p>
        </w:tc>
      </w:tr>
      <w:tr w:rsidR="003C4EED" w:rsidTr="00D707E2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1F435C" w:rsidRDefault="001F435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Turnles</w:t>
            </w: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 w:rsidTr="00D707E2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"/>
            </w:pPr>
            <w:r>
              <w:rPr>
                <w:lang w:bidi="nl-NL"/>
              </w:rPr>
              <w:t>12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13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14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15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16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17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18</w:t>
            </w:r>
          </w:p>
        </w:tc>
      </w:tr>
      <w:tr w:rsidR="003C4EED" w:rsidTr="00D707E2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1F435C" w:rsidRDefault="001F435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Turnles </w:t>
            </w: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 w:rsidTr="00D707E2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19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20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21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22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23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24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25</w:t>
            </w:r>
          </w:p>
        </w:tc>
      </w:tr>
      <w:tr w:rsidR="003C4EED" w:rsidTr="00D707E2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1F435C" w:rsidRDefault="001F435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Turnles </w:t>
            </w: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 w:rsidTr="00D707E2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"/>
            </w:pPr>
            <w:r>
              <w:rPr>
                <w:lang w:bidi="nl-NL"/>
              </w:rPr>
              <w:t>26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27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28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 w:rsidP="00C61ECC">
            <w:pPr>
              <w:pStyle w:val="Datum"/>
            </w:pPr>
            <w:r>
              <w:rPr>
                <w:lang w:bidi="nl-NL"/>
              </w:rPr>
              <w:t>29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 w:rsidP="00C61ECC">
            <w:pPr>
              <w:pStyle w:val="Datum"/>
            </w:pPr>
            <w:r>
              <w:rPr>
                <w:lang w:bidi="nl-NL"/>
              </w:rPr>
              <w:t>30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buitenhuidigemaand"/>
            </w:pPr>
            <w:r>
              <w:rPr>
                <w:lang w:bidi="nl-NL"/>
              </w:rPr>
              <w:t>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buitenhuidigemaand"/>
            </w:pPr>
            <w:r>
              <w:rPr>
                <w:lang w:bidi="nl-NL"/>
              </w:rPr>
              <w:t>2</w:t>
            </w:r>
          </w:p>
        </w:tc>
      </w:tr>
      <w:tr w:rsidR="003C4EED" w:rsidTr="00D707E2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1F435C" w:rsidRDefault="001F435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Turnles </w:t>
            </w: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</w:tcBorders>
          </w:tcPr>
          <w:p w:rsidR="003C4EED" w:rsidRDefault="003C4EED"/>
        </w:tc>
      </w:tr>
      <w:tr w:rsidR="003C4EED" w:rsidTr="00D707E2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buitenhuidigemaand"/>
            </w:pPr>
            <w:r>
              <w:rPr>
                <w:lang w:bidi="nl-NL"/>
              </w:rPr>
              <w:t>3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buitenhuidigemaand"/>
            </w:pPr>
            <w:r>
              <w:rPr>
                <w:lang w:bidi="nl-NL"/>
              </w:rPr>
              <w:t>4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buitenhuidigemaand"/>
            </w:pPr>
            <w:r>
              <w:rPr>
                <w:lang w:bidi="nl-NL"/>
              </w:rPr>
              <w:t>5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buitenhuidigemaand"/>
            </w:pPr>
            <w:r>
              <w:rPr>
                <w:lang w:bidi="nl-NL"/>
              </w:rPr>
              <w:t>6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buitenhuidigemaand"/>
            </w:pPr>
            <w:r>
              <w:rPr>
                <w:lang w:bidi="nl-NL"/>
              </w:rPr>
              <w:t>7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buitenhuidigemaand"/>
            </w:pPr>
            <w:r>
              <w:rPr>
                <w:lang w:bidi="nl-NL"/>
              </w:rPr>
              <w:t>8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buitenhuidigemaand"/>
            </w:pPr>
            <w:r>
              <w:rPr>
                <w:lang w:bidi="nl-NL"/>
              </w:rPr>
              <w:t>9</w:t>
            </w:r>
          </w:p>
        </w:tc>
      </w:tr>
      <w:tr w:rsidR="003C4EED" w:rsidTr="00D707E2">
        <w:trPr>
          <w:cantSplit/>
          <w:trHeight w:hRule="exact" w:val="1224"/>
        </w:trPr>
        <w:tc>
          <w:tcPr>
            <w:tcW w:w="1253" w:type="dxa"/>
            <w:tcBorders>
              <w:top w:val="nil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Kop1"/>
      </w:pPr>
      <w:r>
        <w:rPr>
          <w:lang w:bidi="nl-NL"/>
        </w:rPr>
        <w:t>Notities:</w:t>
      </w:r>
    </w:p>
    <w:tbl>
      <w:tblPr>
        <w:tblW w:w="8776" w:type="dxa"/>
        <w:tblInd w:w="108" w:type="dxa"/>
        <w:tblLook w:val="04A0" w:firstRow="1" w:lastRow="0" w:firstColumn="1" w:lastColumn="0" w:noHBand="0" w:noVBand="1"/>
        <w:tblDescription w:val="Ruimte voor notities"/>
      </w:tblPr>
      <w:tblGrid>
        <w:gridCol w:w="180"/>
        <w:gridCol w:w="4208"/>
        <w:gridCol w:w="2875"/>
        <w:gridCol w:w="1513"/>
      </w:tblGrid>
      <w:tr w:rsidR="003C4EED" w:rsidTr="00D707E2">
        <w:trPr>
          <w:gridBefore w:val="1"/>
          <w:gridAfter w:val="1"/>
          <w:wBefore w:w="180" w:type="dxa"/>
          <w:wAfter w:w="1513" w:type="dxa"/>
          <w:cantSplit/>
          <w:trHeight w:hRule="exact" w:val="1800"/>
        </w:trPr>
        <w:tc>
          <w:tcPr>
            <w:tcW w:w="7083" w:type="dxa"/>
            <w:gridSpan w:val="2"/>
          </w:tcPr>
          <w:p w:rsidR="003C4EED" w:rsidRDefault="003C4EED"/>
        </w:tc>
      </w:tr>
      <w:tr w:rsidR="003C4EED" w:rsidTr="00D707E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388" w:type="dxa"/>
            <w:gridSpan w:val="2"/>
          </w:tcPr>
          <w:p w:rsidR="003C4EED" w:rsidRDefault="00B33D9E">
            <w:pPr>
              <w:pStyle w:val="Maand"/>
            </w:pPr>
            <w:r>
              <w:rPr>
                <w:lang w:bidi="nl-NL"/>
              </w:rPr>
              <w:t>December</w:t>
            </w:r>
          </w:p>
        </w:tc>
        <w:tc>
          <w:tcPr>
            <w:tcW w:w="4388" w:type="dxa"/>
            <w:gridSpan w:val="2"/>
          </w:tcPr>
          <w:p w:rsidR="003C4EED" w:rsidRDefault="00B33D9E" w:rsidP="00441D1E">
            <w:pPr>
              <w:pStyle w:val="Jaar"/>
            </w:pPr>
            <w:r>
              <w:rPr>
                <w:lang w:bidi="nl-NL"/>
              </w:rPr>
              <w:t>2018</w:t>
            </w:r>
          </w:p>
        </w:tc>
      </w:tr>
    </w:tbl>
    <w:p w:rsidR="003C4EED" w:rsidRDefault="003C4EED">
      <w:pPr>
        <w:pStyle w:val="Geenafstand"/>
      </w:pPr>
    </w:p>
    <w:tbl>
      <w:tblPr>
        <w:tblW w:w="8771" w:type="dxa"/>
        <w:tblInd w:w="72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aandkalender"/>
      </w:tblPr>
      <w:tblGrid>
        <w:gridCol w:w="1253"/>
        <w:gridCol w:w="1253"/>
        <w:gridCol w:w="1253"/>
        <w:gridCol w:w="1253"/>
        <w:gridCol w:w="1253"/>
        <w:gridCol w:w="1253"/>
        <w:gridCol w:w="1253"/>
      </w:tblGrid>
      <w:tr w:rsidR="003C4EED" w:rsidTr="00D707E2">
        <w:trPr>
          <w:cantSplit/>
          <w:trHeight w:hRule="exact" w:val="274"/>
        </w:trPr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573019">
            <w:pPr>
              <w:pStyle w:val="Dag"/>
            </w:pPr>
            <w:r>
              <w:rPr>
                <w:lang w:bidi="nl-NL"/>
              </w:rPr>
              <w:t>M</w:t>
            </w:r>
            <w:r w:rsidR="00B33D9E">
              <w:rPr>
                <w:lang w:bidi="nl-NL"/>
              </w:rPr>
              <w:t>aandag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nl-NL"/>
              </w:rPr>
              <w:t>Dinsdag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nl-NL"/>
              </w:rPr>
              <w:t>Woensdag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nl-NL"/>
              </w:rPr>
              <w:t>Donderdag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nl-NL"/>
              </w:rPr>
              <w:t>Vrijdag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nl-NL"/>
              </w:rPr>
              <w:t>Zaterdag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Dag"/>
            </w:pPr>
            <w:r>
              <w:rPr>
                <w:lang w:bidi="nl-NL"/>
              </w:rPr>
              <w:t>Zondag</w:t>
            </w:r>
          </w:p>
        </w:tc>
      </w:tr>
      <w:tr w:rsidR="00086E00" w:rsidTr="00D707E2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841525" w:rsidP="00604913">
            <w:pPr>
              <w:pStyle w:val="Datumbuitenhuidigemaand"/>
            </w:pPr>
            <w:r>
              <w:rPr>
                <w:lang w:bidi="nl-NL"/>
              </w:rPr>
              <w:t>26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841525" w:rsidP="00604913">
            <w:pPr>
              <w:pStyle w:val="Datumbuitenhuidigemaand"/>
            </w:pPr>
            <w:r>
              <w:rPr>
                <w:lang w:bidi="nl-NL"/>
              </w:rPr>
              <w:t>27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841525" w:rsidP="00604913">
            <w:pPr>
              <w:pStyle w:val="Datumbuitenhuidigemaand"/>
            </w:pPr>
            <w:r>
              <w:rPr>
                <w:lang w:bidi="nl-NL"/>
              </w:rPr>
              <w:t>28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841525" w:rsidP="00C61ECC">
            <w:pPr>
              <w:pStyle w:val="Datumbuitenhuidigemaand"/>
            </w:pPr>
            <w:r>
              <w:rPr>
                <w:lang w:bidi="nl-NL"/>
              </w:rPr>
              <w:t>29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841525" w:rsidP="00C61ECC">
            <w:pPr>
              <w:pStyle w:val="Datumbuitenhuidigemaand"/>
            </w:pPr>
            <w:r>
              <w:rPr>
                <w:lang w:bidi="nl-NL"/>
              </w:rPr>
              <w:t>30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841525" w:rsidP="00604913">
            <w:pPr>
              <w:pStyle w:val="Datum"/>
            </w:pPr>
            <w:r>
              <w:rPr>
                <w:lang w:bidi="nl-NL"/>
              </w:rPr>
              <w:t>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841525" w:rsidP="00604913">
            <w:pPr>
              <w:pStyle w:val="Datum"/>
            </w:pPr>
            <w:r>
              <w:rPr>
                <w:lang w:bidi="nl-NL"/>
              </w:rPr>
              <w:t>2</w:t>
            </w:r>
          </w:p>
        </w:tc>
      </w:tr>
      <w:tr w:rsidR="003C4EED" w:rsidTr="00D707E2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 w:rsidTr="00D707E2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3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4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5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6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7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8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9</w:t>
            </w:r>
          </w:p>
        </w:tc>
      </w:tr>
      <w:tr w:rsidR="003C4EED" w:rsidTr="00D707E2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A00B89" w:rsidRDefault="00A00B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Turnles</w:t>
            </w: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 w:rsidTr="00D707E2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"/>
            </w:pPr>
            <w:r>
              <w:rPr>
                <w:lang w:bidi="nl-NL"/>
              </w:rPr>
              <w:t>10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11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12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13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14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15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16</w:t>
            </w:r>
          </w:p>
        </w:tc>
      </w:tr>
      <w:tr w:rsidR="003C4EED" w:rsidTr="00D707E2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A00B89" w:rsidRDefault="00A00B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Turnles </w:t>
            </w: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 w:rsidTr="00D707E2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"/>
            </w:pPr>
            <w:r>
              <w:rPr>
                <w:lang w:bidi="nl-NL"/>
              </w:rPr>
              <w:t>17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18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19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20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21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22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23</w:t>
            </w:r>
          </w:p>
        </w:tc>
      </w:tr>
      <w:tr w:rsidR="003C4EED" w:rsidTr="00D707E2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A00B89" w:rsidRDefault="00A00B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Turnles </w:t>
            </w: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 w:rsidTr="00D707E2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"/>
            </w:pPr>
            <w:r>
              <w:rPr>
                <w:lang w:bidi="nl-NL"/>
              </w:rPr>
              <w:t>24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25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26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27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28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"/>
            </w:pPr>
            <w:r>
              <w:rPr>
                <w:lang w:bidi="nl-NL"/>
              </w:rPr>
              <w:t>29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 w:rsidP="00021FCE">
            <w:pPr>
              <w:pStyle w:val="Datum"/>
            </w:pPr>
            <w:r>
              <w:rPr>
                <w:lang w:bidi="nl-NL"/>
              </w:rPr>
              <w:t>30</w:t>
            </w:r>
          </w:p>
        </w:tc>
      </w:tr>
      <w:tr w:rsidR="003C4EED" w:rsidTr="00D707E2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A00B89" w:rsidRDefault="00A00B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Geen turnles </w:t>
            </w: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 w:rsidTr="00D707E2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 w:rsidP="00C61ECC">
            <w:pPr>
              <w:pStyle w:val="Datum"/>
            </w:pPr>
            <w:r>
              <w:rPr>
                <w:lang w:bidi="nl-NL"/>
              </w:rPr>
              <w:t>31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buitenhuidigemaand"/>
            </w:pPr>
            <w:r>
              <w:rPr>
                <w:lang w:bidi="nl-NL"/>
              </w:rPr>
              <w:t>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buitenhuidigemaand"/>
            </w:pPr>
            <w:r>
              <w:rPr>
                <w:lang w:bidi="nl-NL"/>
              </w:rPr>
              <w:t>2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buitenhuidigemaand"/>
            </w:pPr>
            <w:r>
              <w:rPr>
                <w:lang w:bidi="nl-NL"/>
              </w:rPr>
              <w:t>3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buitenhuidigemaand"/>
            </w:pPr>
            <w:r>
              <w:rPr>
                <w:lang w:bidi="nl-NL"/>
              </w:rPr>
              <w:t>4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buitenhuidigemaand"/>
            </w:pPr>
            <w:r>
              <w:rPr>
                <w:lang w:bidi="nl-NL"/>
              </w:rPr>
              <w:t>5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841525">
            <w:pPr>
              <w:pStyle w:val="Datumbuitenhuidigemaand"/>
            </w:pPr>
            <w:r>
              <w:rPr>
                <w:lang w:bidi="nl-NL"/>
              </w:rPr>
              <w:t>6</w:t>
            </w:r>
          </w:p>
        </w:tc>
      </w:tr>
      <w:tr w:rsidR="003C4EED" w:rsidTr="00D707E2">
        <w:trPr>
          <w:cantSplit/>
          <w:trHeight w:hRule="exact" w:val="1224"/>
        </w:trPr>
        <w:tc>
          <w:tcPr>
            <w:tcW w:w="1253" w:type="dxa"/>
            <w:tcBorders>
              <w:top w:val="nil"/>
            </w:tcBorders>
          </w:tcPr>
          <w:p w:rsidR="003C4EED" w:rsidRPr="00A00B89" w:rsidRDefault="00A00B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Geen turnles </w:t>
            </w:r>
          </w:p>
        </w:tc>
        <w:tc>
          <w:tcPr>
            <w:tcW w:w="1253" w:type="dxa"/>
            <w:tcBorders>
              <w:top w:val="nil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</w:tcBorders>
          </w:tcPr>
          <w:p w:rsidR="003C4EED" w:rsidRDefault="003C4EED"/>
        </w:tc>
        <w:tc>
          <w:tcPr>
            <w:tcW w:w="1253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Kop1"/>
      </w:pPr>
      <w:r>
        <w:rPr>
          <w:lang w:bidi="nl-NL"/>
        </w:rPr>
        <w:t>Notities: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Ruimte voor notities"/>
      </w:tblPr>
      <w:tblGrid>
        <w:gridCol w:w="7083"/>
      </w:tblGrid>
      <w:tr w:rsidR="003C4EED" w:rsidTr="00A21E6E">
        <w:trPr>
          <w:cantSplit/>
          <w:trHeight w:hRule="exact" w:val="1800"/>
        </w:trPr>
        <w:tc>
          <w:tcPr>
            <w:tcW w:w="7083" w:type="dxa"/>
          </w:tcPr>
          <w:p w:rsidR="003C4EED" w:rsidRDefault="003C4EED"/>
        </w:tc>
      </w:tr>
    </w:tbl>
    <w:p w:rsidR="003C4EED" w:rsidRDefault="003C4EED" w:rsidP="00F03DE4">
      <w:pPr>
        <w:pStyle w:val="Geenafstand"/>
      </w:pPr>
    </w:p>
    <w:p w:rsidR="00A00B89" w:rsidRDefault="00A00B89" w:rsidP="00F03DE4">
      <w:pPr>
        <w:pStyle w:val="Geenafstand"/>
      </w:pPr>
    </w:p>
    <w:tbl>
      <w:tblPr>
        <w:tblW w:w="8776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Ruimte voor notities"/>
      </w:tblPr>
      <w:tblGrid>
        <w:gridCol w:w="4388"/>
        <w:gridCol w:w="4388"/>
      </w:tblGrid>
      <w:tr w:rsidR="00A00B89" w:rsidTr="000F65C1">
        <w:trPr>
          <w:cantSplit/>
        </w:trPr>
        <w:tc>
          <w:tcPr>
            <w:tcW w:w="4388" w:type="dxa"/>
          </w:tcPr>
          <w:p w:rsidR="00A00B89" w:rsidRDefault="00A00B89" w:rsidP="000F65C1">
            <w:pPr>
              <w:pStyle w:val="Maand"/>
            </w:pPr>
            <w:r>
              <w:rPr>
                <w:lang w:bidi="nl-NL"/>
              </w:rPr>
              <w:t xml:space="preserve">Januari </w:t>
            </w:r>
          </w:p>
        </w:tc>
        <w:tc>
          <w:tcPr>
            <w:tcW w:w="4388" w:type="dxa"/>
          </w:tcPr>
          <w:p w:rsidR="00A00B89" w:rsidRDefault="00A00B89" w:rsidP="000F65C1">
            <w:pPr>
              <w:pStyle w:val="Jaar"/>
            </w:pPr>
            <w:r>
              <w:rPr>
                <w:lang w:bidi="nl-NL"/>
              </w:rPr>
              <w:t>2019</w:t>
            </w:r>
          </w:p>
        </w:tc>
      </w:tr>
    </w:tbl>
    <w:p w:rsidR="00A00B89" w:rsidRDefault="00A00B89" w:rsidP="00A00B89">
      <w:pPr>
        <w:pStyle w:val="Geenafstand"/>
      </w:pPr>
    </w:p>
    <w:tbl>
      <w:tblPr>
        <w:tblW w:w="8771" w:type="dxa"/>
        <w:tblInd w:w="72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aandkalender"/>
      </w:tblPr>
      <w:tblGrid>
        <w:gridCol w:w="1253"/>
        <w:gridCol w:w="1253"/>
        <w:gridCol w:w="1253"/>
        <w:gridCol w:w="1253"/>
        <w:gridCol w:w="1253"/>
        <w:gridCol w:w="1253"/>
        <w:gridCol w:w="1253"/>
      </w:tblGrid>
      <w:tr w:rsidR="00A00B89" w:rsidTr="000F65C1">
        <w:trPr>
          <w:cantSplit/>
          <w:trHeight w:hRule="exact" w:val="274"/>
        </w:trPr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A00B89" w:rsidRDefault="00A00B89" w:rsidP="000F65C1">
            <w:pPr>
              <w:pStyle w:val="Dag"/>
            </w:pPr>
            <w:r>
              <w:rPr>
                <w:lang w:bidi="nl-NL"/>
              </w:rPr>
              <w:t>Maandag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A00B89" w:rsidRDefault="00A00B89" w:rsidP="000F65C1">
            <w:pPr>
              <w:pStyle w:val="Dag"/>
            </w:pPr>
            <w:r>
              <w:rPr>
                <w:lang w:bidi="nl-NL"/>
              </w:rPr>
              <w:t>Dinsdag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A00B89" w:rsidRDefault="00A00B89" w:rsidP="000F65C1">
            <w:pPr>
              <w:pStyle w:val="Dag"/>
            </w:pPr>
            <w:r>
              <w:rPr>
                <w:lang w:bidi="nl-NL"/>
              </w:rPr>
              <w:t>Woensdag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A00B89" w:rsidRDefault="00A00B89" w:rsidP="000F65C1">
            <w:pPr>
              <w:pStyle w:val="Dag"/>
            </w:pPr>
            <w:r>
              <w:rPr>
                <w:lang w:bidi="nl-NL"/>
              </w:rPr>
              <w:t>Donderdag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A00B89" w:rsidRDefault="00A00B89" w:rsidP="000F65C1">
            <w:pPr>
              <w:pStyle w:val="Dag"/>
            </w:pPr>
            <w:r>
              <w:rPr>
                <w:lang w:bidi="nl-NL"/>
              </w:rPr>
              <w:t>Vrijdag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A00B89" w:rsidRDefault="00A00B89" w:rsidP="000F65C1">
            <w:pPr>
              <w:pStyle w:val="Dag"/>
            </w:pPr>
            <w:r>
              <w:rPr>
                <w:lang w:bidi="nl-NL"/>
              </w:rPr>
              <w:t>Zaterdag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A00B89" w:rsidRDefault="00A00B89" w:rsidP="000F65C1">
            <w:pPr>
              <w:pStyle w:val="Dag"/>
            </w:pPr>
            <w:r>
              <w:rPr>
                <w:lang w:bidi="nl-NL"/>
              </w:rPr>
              <w:t>Zondag</w:t>
            </w:r>
          </w:p>
        </w:tc>
      </w:tr>
      <w:tr w:rsidR="00A00B89" w:rsidTr="000F65C1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A00B89" w:rsidRDefault="00A00B89" w:rsidP="000F65C1">
            <w:pPr>
              <w:pStyle w:val="Datumbuitenhuidigemaand"/>
            </w:pPr>
            <w:r>
              <w:rPr>
                <w:lang w:bidi="nl-NL"/>
              </w:rPr>
              <w:t>31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A00B89" w:rsidRDefault="00A00B89" w:rsidP="00A00B89">
            <w:pPr>
              <w:pStyle w:val="Datum"/>
            </w:pPr>
            <w:r>
              <w:rPr>
                <w:lang w:bidi="nl-NL"/>
              </w:rPr>
              <w:t>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A00B89" w:rsidRDefault="00A00B89" w:rsidP="00A00B89">
            <w:pPr>
              <w:pStyle w:val="Datum"/>
            </w:pPr>
            <w:r>
              <w:rPr>
                <w:lang w:bidi="nl-NL"/>
              </w:rPr>
              <w:t>2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A00B89" w:rsidRDefault="00A00B89" w:rsidP="00A00B89">
            <w:pPr>
              <w:pStyle w:val="Datum"/>
            </w:pPr>
            <w:r>
              <w:rPr>
                <w:lang w:bidi="nl-NL"/>
              </w:rPr>
              <w:t>3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A00B89" w:rsidRDefault="00A00B89" w:rsidP="00A00B89">
            <w:pPr>
              <w:pStyle w:val="Datum"/>
            </w:pPr>
            <w:r>
              <w:rPr>
                <w:lang w:bidi="nl-NL"/>
              </w:rPr>
              <w:t>4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A00B89" w:rsidRDefault="00A00B89" w:rsidP="000F65C1">
            <w:pPr>
              <w:pStyle w:val="Datum"/>
            </w:pPr>
            <w:r>
              <w:rPr>
                <w:lang w:bidi="nl-NL"/>
              </w:rPr>
              <w:t>5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A00B89" w:rsidRDefault="00A00B89" w:rsidP="000F65C1">
            <w:pPr>
              <w:pStyle w:val="Datum"/>
            </w:pPr>
            <w:r>
              <w:rPr>
                <w:lang w:bidi="nl-NL"/>
              </w:rPr>
              <w:t>6</w:t>
            </w:r>
          </w:p>
        </w:tc>
      </w:tr>
      <w:tr w:rsidR="00A00B89" w:rsidTr="000F65C1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A00B89" w:rsidRDefault="00A00B8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A00B89" w:rsidRDefault="00A00B89" w:rsidP="00A00B89">
            <w:pPr>
              <w:pStyle w:val="Datum"/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A00B89" w:rsidRDefault="00A00B89" w:rsidP="00A00B89">
            <w:pPr>
              <w:pStyle w:val="Datum"/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A00B89" w:rsidRDefault="00A00B8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A00B89" w:rsidRDefault="00A00B8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A00B89" w:rsidRDefault="00A00B8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A00B89" w:rsidRDefault="00A00B89" w:rsidP="000F65C1"/>
        </w:tc>
      </w:tr>
      <w:tr w:rsidR="00A00B89" w:rsidTr="000F65C1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A00B89" w:rsidRDefault="00A00B89" w:rsidP="000F65C1">
            <w:pPr>
              <w:pStyle w:val="Datum"/>
            </w:pPr>
            <w:r>
              <w:rPr>
                <w:lang w:bidi="nl-NL"/>
              </w:rPr>
              <w:t>7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A00B89" w:rsidRDefault="00A00B89" w:rsidP="000F65C1">
            <w:pPr>
              <w:pStyle w:val="Datum"/>
            </w:pPr>
            <w:r>
              <w:rPr>
                <w:lang w:bidi="nl-NL"/>
              </w:rPr>
              <w:t>8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A00B89" w:rsidRDefault="00A00B89" w:rsidP="000F65C1">
            <w:pPr>
              <w:pStyle w:val="Datum"/>
            </w:pPr>
            <w:r>
              <w:rPr>
                <w:lang w:bidi="nl-NL"/>
              </w:rPr>
              <w:t>9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A00B89" w:rsidRDefault="00A00B89" w:rsidP="000F65C1">
            <w:pPr>
              <w:pStyle w:val="Datum"/>
            </w:pPr>
            <w:r>
              <w:rPr>
                <w:lang w:bidi="nl-NL"/>
              </w:rPr>
              <w:t>10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A00B89" w:rsidRDefault="00A00B89" w:rsidP="000F65C1">
            <w:pPr>
              <w:pStyle w:val="Datum"/>
            </w:pPr>
            <w:r>
              <w:rPr>
                <w:lang w:bidi="nl-NL"/>
              </w:rPr>
              <w:t>11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A00B89" w:rsidRDefault="00A00B89" w:rsidP="000F65C1">
            <w:pPr>
              <w:pStyle w:val="Datum"/>
            </w:pPr>
            <w:r>
              <w:rPr>
                <w:lang w:bidi="nl-NL"/>
              </w:rPr>
              <w:t>12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A00B89" w:rsidRDefault="00A00B89" w:rsidP="000F65C1">
            <w:pPr>
              <w:pStyle w:val="Datum"/>
            </w:pPr>
            <w:r>
              <w:rPr>
                <w:lang w:bidi="nl-NL"/>
              </w:rPr>
              <w:t>13</w:t>
            </w:r>
          </w:p>
        </w:tc>
      </w:tr>
      <w:tr w:rsidR="00A00B89" w:rsidTr="000F65C1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A00B89" w:rsidRPr="00A00B89" w:rsidRDefault="00A00B89" w:rsidP="000F65C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Geen turnles</w:t>
            </w: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A00B89" w:rsidRDefault="00A00B8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A00B89" w:rsidRDefault="00A00B8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A00B89" w:rsidRDefault="00A00B8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A00B89" w:rsidRDefault="00A00B8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A00B89" w:rsidRDefault="00A00B8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A00B89" w:rsidRDefault="00A00B89" w:rsidP="000F65C1"/>
        </w:tc>
      </w:tr>
      <w:tr w:rsidR="00A00B89" w:rsidTr="000F65C1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A00B89" w:rsidRDefault="00A00B89" w:rsidP="000F65C1">
            <w:pPr>
              <w:pStyle w:val="Datum"/>
            </w:pPr>
            <w:r>
              <w:rPr>
                <w:lang w:bidi="nl-NL"/>
              </w:rPr>
              <w:t>14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A00B89" w:rsidRDefault="00A00B89" w:rsidP="000F65C1">
            <w:pPr>
              <w:pStyle w:val="Datum"/>
            </w:pPr>
            <w:r>
              <w:rPr>
                <w:lang w:bidi="nl-NL"/>
              </w:rPr>
              <w:t>15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A00B89" w:rsidRDefault="00A00B89" w:rsidP="000F65C1">
            <w:pPr>
              <w:pStyle w:val="Datum"/>
            </w:pPr>
            <w:r>
              <w:rPr>
                <w:lang w:bidi="nl-NL"/>
              </w:rPr>
              <w:t>16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A00B89" w:rsidRDefault="00A00B89" w:rsidP="000F65C1">
            <w:pPr>
              <w:pStyle w:val="Datum"/>
            </w:pPr>
            <w:r>
              <w:rPr>
                <w:lang w:bidi="nl-NL"/>
              </w:rPr>
              <w:t>17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A00B89" w:rsidRDefault="00A00B89" w:rsidP="000F65C1">
            <w:pPr>
              <w:pStyle w:val="Datum"/>
            </w:pPr>
            <w:r>
              <w:rPr>
                <w:lang w:bidi="nl-NL"/>
              </w:rPr>
              <w:t>18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A00B89" w:rsidRDefault="00A00B89" w:rsidP="000F65C1">
            <w:pPr>
              <w:pStyle w:val="Datum"/>
            </w:pPr>
            <w:r>
              <w:rPr>
                <w:lang w:bidi="nl-NL"/>
              </w:rPr>
              <w:t>19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A00B89" w:rsidRDefault="00A00B89" w:rsidP="000F65C1">
            <w:pPr>
              <w:pStyle w:val="Datum"/>
            </w:pPr>
            <w:r>
              <w:rPr>
                <w:lang w:bidi="nl-NL"/>
              </w:rPr>
              <w:t>20</w:t>
            </w:r>
          </w:p>
        </w:tc>
      </w:tr>
      <w:tr w:rsidR="00A00B89" w:rsidTr="000F65C1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A00B89" w:rsidRPr="00A00B89" w:rsidRDefault="009458E9" w:rsidP="000F65C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Geen turnles </w:t>
            </w: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A00B89" w:rsidRDefault="00A00B8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A00B89" w:rsidRDefault="00A00B8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A00B89" w:rsidRDefault="00A00B8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A00B89" w:rsidRDefault="00A00B8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A00B89" w:rsidRDefault="00A00B8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A00B89" w:rsidRDefault="00A00B89" w:rsidP="000F65C1"/>
        </w:tc>
      </w:tr>
      <w:tr w:rsidR="00A00B89" w:rsidTr="000F65C1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A00B89" w:rsidRDefault="009458E9" w:rsidP="000F65C1">
            <w:pPr>
              <w:pStyle w:val="Datum"/>
            </w:pPr>
            <w:r>
              <w:rPr>
                <w:lang w:bidi="nl-NL"/>
              </w:rPr>
              <w:t>21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A00B89" w:rsidRDefault="009458E9" w:rsidP="000F65C1">
            <w:pPr>
              <w:pStyle w:val="Datum"/>
            </w:pPr>
            <w:r>
              <w:rPr>
                <w:lang w:bidi="nl-NL"/>
              </w:rPr>
              <w:t>22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A00B89" w:rsidRDefault="009458E9" w:rsidP="000F65C1">
            <w:pPr>
              <w:pStyle w:val="Datum"/>
            </w:pPr>
            <w:r>
              <w:rPr>
                <w:lang w:bidi="nl-NL"/>
              </w:rPr>
              <w:t>23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A00B89" w:rsidRDefault="009458E9" w:rsidP="000F65C1">
            <w:pPr>
              <w:pStyle w:val="Datum"/>
            </w:pPr>
            <w:r>
              <w:rPr>
                <w:lang w:bidi="nl-NL"/>
              </w:rPr>
              <w:t>24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A00B89" w:rsidRDefault="009458E9" w:rsidP="000F65C1">
            <w:pPr>
              <w:pStyle w:val="Datum"/>
            </w:pPr>
            <w:r>
              <w:rPr>
                <w:lang w:bidi="nl-NL"/>
              </w:rPr>
              <w:t>25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A00B89" w:rsidRDefault="009458E9" w:rsidP="000F65C1">
            <w:pPr>
              <w:pStyle w:val="Datum"/>
            </w:pPr>
            <w:r>
              <w:rPr>
                <w:lang w:bidi="nl-NL"/>
              </w:rPr>
              <w:t>26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A00B89" w:rsidRDefault="009458E9" w:rsidP="000F65C1">
            <w:pPr>
              <w:pStyle w:val="Datum"/>
            </w:pPr>
            <w:r>
              <w:rPr>
                <w:lang w:bidi="nl-NL"/>
              </w:rPr>
              <w:t>27</w:t>
            </w:r>
          </w:p>
        </w:tc>
      </w:tr>
      <w:tr w:rsidR="00A00B89" w:rsidTr="000F65C1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A00B89" w:rsidRPr="00A00B89" w:rsidRDefault="009458E9" w:rsidP="000F65C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Geen turnles </w:t>
            </w: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A00B89" w:rsidRDefault="00A00B8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A00B89" w:rsidRDefault="00A00B8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A00B89" w:rsidRDefault="00A00B8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A00B89" w:rsidRDefault="00A00B8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A00B89" w:rsidRDefault="00A00B8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A00B89" w:rsidRDefault="00A00B89" w:rsidP="000F65C1"/>
        </w:tc>
      </w:tr>
      <w:tr w:rsidR="00A00B89" w:rsidTr="000F65C1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A00B89" w:rsidRDefault="009458E9" w:rsidP="000F65C1">
            <w:pPr>
              <w:pStyle w:val="Datum"/>
            </w:pPr>
            <w:r>
              <w:rPr>
                <w:lang w:bidi="nl-NL"/>
              </w:rPr>
              <w:t>28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A00B89" w:rsidRDefault="009458E9" w:rsidP="000F65C1">
            <w:pPr>
              <w:pStyle w:val="Datum"/>
            </w:pPr>
            <w:r>
              <w:rPr>
                <w:lang w:bidi="nl-NL"/>
              </w:rPr>
              <w:t>29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A00B89" w:rsidRDefault="009458E9" w:rsidP="000F65C1">
            <w:pPr>
              <w:pStyle w:val="Datum"/>
            </w:pPr>
            <w:r>
              <w:rPr>
                <w:lang w:bidi="nl-NL"/>
              </w:rPr>
              <w:t>30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A00B89" w:rsidRDefault="009458E9" w:rsidP="000F65C1">
            <w:pPr>
              <w:pStyle w:val="Datum"/>
            </w:pPr>
            <w:r>
              <w:rPr>
                <w:lang w:bidi="nl-NL"/>
              </w:rPr>
              <w:t>31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A00B89" w:rsidRDefault="009458E9" w:rsidP="009458E9">
            <w:pPr>
              <w:pStyle w:val="Datumbuitenhuidigemaand"/>
            </w:pPr>
            <w:r>
              <w:rPr>
                <w:lang w:bidi="nl-NL"/>
              </w:rPr>
              <w:t>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A00B89" w:rsidRDefault="009458E9" w:rsidP="009458E9">
            <w:pPr>
              <w:pStyle w:val="Datumbuitenhuidigemaand"/>
            </w:pPr>
            <w:r>
              <w:rPr>
                <w:lang w:bidi="nl-NL"/>
              </w:rPr>
              <w:t>2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A00B89" w:rsidRDefault="009458E9" w:rsidP="009458E9">
            <w:pPr>
              <w:pStyle w:val="Datumbuitenhuidigemaand"/>
            </w:pPr>
            <w:r>
              <w:rPr>
                <w:lang w:bidi="nl-NL"/>
              </w:rPr>
              <w:t>3</w:t>
            </w:r>
          </w:p>
        </w:tc>
      </w:tr>
      <w:tr w:rsidR="00A00B89" w:rsidTr="009458E9">
        <w:trPr>
          <w:cantSplit/>
          <w:trHeight w:hRule="exact" w:val="1936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A00B89" w:rsidRPr="00A00B89" w:rsidRDefault="009458E9" w:rsidP="000F65C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  <w:r w:rsidR="00A00B89">
              <w:rPr>
                <w:sz w:val="22"/>
                <w:szCs w:val="22"/>
              </w:rPr>
              <w:t xml:space="preserve">urnles </w:t>
            </w:r>
            <w:r>
              <w:rPr>
                <w:sz w:val="22"/>
                <w:szCs w:val="22"/>
              </w:rPr>
              <w:t>(hangt af of ik mijn stage in Nederland mag doen of niet)</w:t>
            </w: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A00B89" w:rsidRDefault="00A00B8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A00B89" w:rsidRDefault="00A00B8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A00B89" w:rsidRDefault="00A00B8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A00B89" w:rsidRDefault="00A00B8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A00B89" w:rsidRDefault="00A00B8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A00B89" w:rsidRDefault="00A00B89" w:rsidP="000F65C1"/>
        </w:tc>
      </w:tr>
    </w:tbl>
    <w:p w:rsidR="00A00B89" w:rsidRDefault="00A00B89" w:rsidP="00A00B89">
      <w:pPr>
        <w:pStyle w:val="Kop1"/>
        <w:rPr>
          <w:lang w:bidi="nl-NL"/>
        </w:rPr>
      </w:pPr>
      <w:r>
        <w:rPr>
          <w:lang w:bidi="nl-NL"/>
        </w:rPr>
        <w:t>Notities:</w:t>
      </w:r>
    </w:p>
    <w:p w:rsidR="009458E9" w:rsidRDefault="009458E9" w:rsidP="009458E9">
      <w:pPr>
        <w:rPr>
          <w:lang w:bidi="nl-NL"/>
        </w:rPr>
      </w:pPr>
    </w:p>
    <w:p w:rsidR="009458E9" w:rsidRDefault="009458E9" w:rsidP="009458E9">
      <w:pPr>
        <w:rPr>
          <w:lang w:bidi="nl-NL"/>
        </w:rPr>
      </w:pPr>
    </w:p>
    <w:p w:rsidR="009458E9" w:rsidRDefault="009458E9" w:rsidP="009458E9">
      <w:pPr>
        <w:rPr>
          <w:lang w:bidi="nl-NL"/>
        </w:rPr>
      </w:pPr>
    </w:p>
    <w:p w:rsidR="009458E9" w:rsidRDefault="009458E9" w:rsidP="009458E9">
      <w:pPr>
        <w:rPr>
          <w:lang w:bidi="nl-NL"/>
        </w:rPr>
      </w:pPr>
    </w:p>
    <w:p w:rsidR="009458E9" w:rsidRDefault="009458E9" w:rsidP="009458E9">
      <w:pPr>
        <w:rPr>
          <w:lang w:bidi="nl-NL"/>
        </w:rPr>
      </w:pPr>
    </w:p>
    <w:p w:rsidR="009458E9" w:rsidRDefault="009458E9" w:rsidP="009458E9">
      <w:pPr>
        <w:rPr>
          <w:lang w:bidi="nl-NL"/>
        </w:rPr>
      </w:pPr>
    </w:p>
    <w:p w:rsidR="009458E9" w:rsidRDefault="009458E9" w:rsidP="009458E9">
      <w:pPr>
        <w:rPr>
          <w:lang w:bidi="nl-NL"/>
        </w:rPr>
      </w:pPr>
    </w:p>
    <w:p w:rsidR="009458E9" w:rsidRDefault="009458E9" w:rsidP="009458E9">
      <w:pPr>
        <w:rPr>
          <w:lang w:bidi="nl-NL"/>
        </w:rPr>
      </w:pPr>
    </w:p>
    <w:p w:rsidR="009458E9" w:rsidRDefault="009458E9" w:rsidP="009458E9">
      <w:pPr>
        <w:rPr>
          <w:lang w:bidi="nl-NL"/>
        </w:rPr>
      </w:pPr>
    </w:p>
    <w:p w:rsidR="009458E9" w:rsidRDefault="009458E9" w:rsidP="009458E9">
      <w:pPr>
        <w:rPr>
          <w:lang w:bidi="nl-NL"/>
        </w:rPr>
      </w:pPr>
    </w:p>
    <w:p w:rsidR="009458E9" w:rsidRDefault="009458E9" w:rsidP="009458E9">
      <w:pPr>
        <w:rPr>
          <w:lang w:bidi="nl-NL"/>
        </w:rPr>
      </w:pPr>
    </w:p>
    <w:p w:rsidR="009458E9" w:rsidRDefault="009458E9" w:rsidP="009458E9">
      <w:pPr>
        <w:rPr>
          <w:lang w:bidi="nl-NL"/>
        </w:rPr>
      </w:pPr>
    </w:p>
    <w:p w:rsidR="009458E9" w:rsidRDefault="009458E9" w:rsidP="009458E9">
      <w:pPr>
        <w:rPr>
          <w:lang w:bidi="nl-NL"/>
        </w:rPr>
      </w:pPr>
    </w:p>
    <w:tbl>
      <w:tblPr>
        <w:tblW w:w="8776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Ruimte voor notities"/>
      </w:tblPr>
      <w:tblGrid>
        <w:gridCol w:w="4388"/>
        <w:gridCol w:w="4388"/>
      </w:tblGrid>
      <w:tr w:rsidR="009458E9" w:rsidTr="000F65C1">
        <w:trPr>
          <w:cantSplit/>
        </w:trPr>
        <w:tc>
          <w:tcPr>
            <w:tcW w:w="4388" w:type="dxa"/>
          </w:tcPr>
          <w:p w:rsidR="009458E9" w:rsidRDefault="009458E9" w:rsidP="000F65C1">
            <w:pPr>
              <w:pStyle w:val="Maand"/>
            </w:pPr>
            <w:r>
              <w:rPr>
                <w:lang w:bidi="nl-NL"/>
              </w:rPr>
              <w:t>Februari</w:t>
            </w:r>
          </w:p>
        </w:tc>
        <w:tc>
          <w:tcPr>
            <w:tcW w:w="4388" w:type="dxa"/>
          </w:tcPr>
          <w:p w:rsidR="009458E9" w:rsidRDefault="009458E9" w:rsidP="000F65C1">
            <w:pPr>
              <w:pStyle w:val="Jaar"/>
            </w:pPr>
            <w:r>
              <w:rPr>
                <w:lang w:bidi="nl-NL"/>
              </w:rPr>
              <w:t>2019</w:t>
            </w:r>
          </w:p>
        </w:tc>
      </w:tr>
    </w:tbl>
    <w:p w:rsidR="009458E9" w:rsidRDefault="009458E9" w:rsidP="009458E9">
      <w:pPr>
        <w:pStyle w:val="Geenafstand"/>
      </w:pPr>
    </w:p>
    <w:tbl>
      <w:tblPr>
        <w:tblW w:w="8771" w:type="dxa"/>
        <w:tblInd w:w="72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aandkalender"/>
      </w:tblPr>
      <w:tblGrid>
        <w:gridCol w:w="1253"/>
        <w:gridCol w:w="1253"/>
        <w:gridCol w:w="1253"/>
        <w:gridCol w:w="1253"/>
        <w:gridCol w:w="1253"/>
        <w:gridCol w:w="1253"/>
        <w:gridCol w:w="1253"/>
      </w:tblGrid>
      <w:tr w:rsidR="009458E9" w:rsidTr="000F65C1">
        <w:trPr>
          <w:cantSplit/>
          <w:trHeight w:hRule="exact" w:val="274"/>
        </w:trPr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9458E9" w:rsidRDefault="009458E9" w:rsidP="000F65C1">
            <w:pPr>
              <w:pStyle w:val="Dag"/>
            </w:pPr>
            <w:r>
              <w:rPr>
                <w:lang w:bidi="nl-NL"/>
              </w:rPr>
              <w:t>Maandag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9458E9" w:rsidRDefault="009458E9" w:rsidP="000F65C1">
            <w:pPr>
              <w:pStyle w:val="Dag"/>
            </w:pPr>
            <w:r>
              <w:rPr>
                <w:lang w:bidi="nl-NL"/>
              </w:rPr>
              <w:t>Dinsdag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9458E9" w:rsidRDefault="009458E9" w:rsidP="000F65C1">
            <w:pPr>
              <w:pStyle w:val="Dag"/>
            </w:pPr>
            <w:r>
              <w:rPr>
                <w:lang w:bidi="nl-NL"/>
              </w:rPr>
              <w:t>Woensdag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9458E9" w:rsidRDefault="009458E9" w:rsidP="000F65C1">
            <w:pPr>
              <w:pStyle w:val="Dag"/>
            </w:pPr>
            <w:r>
              <w:rPr>
                <w:lang w:bidi="nl-NL"/>
              </w:rPr>
              <w:t>Donderdag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9458E9" w:rsidRDefault="009458E9" w:rsidP="000F65C1">
            <w:pPr>
              <w:pStyle w:val="Dag"/>
            </w:pPr>
            <w:r>
              <w:rPr>
                <w:lang w:bidi="nl-NL"/>
              </w:rPr>
              <w:t>Vrijdag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9458E9" w:rsidRDefault="009458E9" w:rsidP="000F65C1">
            <w:pPr>
              <w:pStyle w:val="Dag"/>
            </w:pPr>
            <w:r>
              <w:rPr>
                <w:lang w:bidi="nl-NL"/>
              </w:rPr>
              <w:t>Zaterdag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9458E9" w:rsidRDefault="009458E9" w:rsidP="000F65C1">
            <w:pPr>
              <w:pStyle w:val="Dag"/>
            </w:pPr>
            <w:r>
              <w:rPr>
                <w:lang w:bidi="nl-NL"/>
              </w:rPr>
              <w:t>Zondag</w:t>
            </w:r>
          </w:p>
        </w:tc>
      </w:tr>
      <w:tr w:rsidR="009458E9" w:rsidTr="000F65C1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9458E9" w:rsidRDefault="009458E9" w:rsidP="000F65C1">
            <w:pPr>
              <w:pStyle w:val="Datumbuitenhuidigemaand"/>
            </w:pPr>
            <w:r>
              <w:rPr>
                <w:lang w:bidi="nl-NL"/>
              </w:rPr>
              <w:t>28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9458E9" w:rsidRDefault="009458E9" w:rsidP="000F65C1">
            <w:pPr>
              <w:pStyle w:val="Datumbuitenhuidigemaand"/>
            </w:pPr>
            <w:r>
              <w:rPr>
                <w:lang w:bidi="nl-NL"/>
              </w:rPr>
              <w:t>29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9458E9" w:rsidRDefault="009458E9" w:rsidP="000F65C1">
            <w:pPr>
              <w:pStyle w:val="Datumbuitenhuidigemaand"/>
            </w:pPr>
            <w:r>
              <w:rPr>
                <w:lang w:bidi="nl-NL"/>
              </w:rPr>
              <w:t>30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9458E9" w:rsidRDefault="009458E9" w:rsidP="000F65C1">
            <w:pPr>
              <w:pStyle w:val="Datumbuitenhuidigemaand"/>
            </w:pPr>
            <w:r>
              <w:rPr>
                <w:lang w:bidi="nl-NL"/>
              </w:rPr>
              <w:t>31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9458E9" w:rsidRDefault="000F65C1" w:rsidP="000F65C1">
            <w:pPr>
              <w:pStyle w:val="Datum"/>
            </w:pPr>
            <w:r>
              <w:rPr>
                <w:lang w:bidi="nl-NL"/>
              </w:rPr>
              <w:t>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9458E9" w:rsidRDefault="000F65C1" w:rsidP="000F65C1">
            <w:pPr>
              <w:pStyle w:val="Datum"/>
            </w:pPr>
            <w:r>
              <w:rPr>
                <w:lang w:bidi="nl-NL"/>
              </w:rPr>
              <w:t>2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9458E9" w:rsidRDefault="000F65C1" w:rsidP="000F65C1">
            <w:pPr>
              <w:pStyle w:val="Datum"/>
            </w:pPr>
            <w:r>
              <w:rPr>
                <w:lang w:bidi="nl-NL"/>
              </w:rPr>
              <w:t>3</w:t>
            </w:r>
          </w:p>
        </w:tc>
      </w:tr>
      <w:tr w:rsidR="009458E9" w:rsidTr="000F65C1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9458E9" w:rsidRDefault="009458E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9458E9" w:rsidRDefault="009458E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9458E9" w:rsidRDefault="009458E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9458E9" w:rsidRDefault="009458E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9458E9" w:rsidRDefault="009458E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9458E9" w:rsidRDefault="009458E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9458E9" w:rsidRDefault="009458E9" w:rsidP="000F65C1"/>
        </w:tc>
      </w:tr>
      <w:tr w:rsidR="009458E9" w:rsidTr="000F65C1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9458E9" w:rsidRDefault="000F65C1" w:rsidP="000F65C1">
            <w:pPr>
              <w:pStyle w:val="Datum"/>
            </w:pPr>
            <w:r>
              <w:rPr>
                <w:lang w:bidi="nl-NL"/>
              </w:rPr>
              <w:t>4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9458E9" w:rsidRDefault="000F65C1" w:rsidP="000F65C1">
            <w:pPr>
              <w:pStyle w:val="Datum"/>
            </w:pPr>
            <w:r>
              <w:rPr>
                <w:lang w:bidi="nl-NL"/>
              </w:rPr>
              <w:t>5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9458E9" w:rsidRDefault="000F65C1" w:rsidP="000F65C1">
            <w:pPr>
              <w:pStyle w:val="Datum"/>
            </w:pPr>
            <w:r>
              <w:rPr>
                <w:lang w:bidi="nl-NL"/>
              </w:rPr>
              <w:t>6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9458E9" w:rsidRDefault="000F65C1" w:rsidP="000F65C1">
            <w:pPr>
              <w:pStyle w:val="Datum"/>
            </w:pPr>
            <w:r>
              <w:rPr>
                <w:lang w:bidi="nl-NL"/>
              </w:rPr>
              <w:t>7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9458E9" w:rsidRDefault="000F65C1" w:rsidP="000F65C1">
            <w:pPr>
              <w:pStyle w:val="Datum"/>
            </w:pPr>
            <w:r>
              <w:rPr>
                <w:lang w:bidi="nl-NL"/>
              </w:rPr>
              <w:t>8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9458E9" w:rsidRDefault="000F65C1" w:rsidP="000F65C1">
            <w:pPr>
              <w:pStyle w:val="Datum"/>
            </w:pPr>
            <w:r>
              <w:rPr>
                <w:lang w:bidi="nl-NL"/>
              </w:rPr>
              <w:t>9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9458E9" w:rsidRDefault="000F65C1" w:rsidP="000F65C1">
            <w:pPr>
              <w:pStyle w:val="Datum"/>
            </w:pPr>
            <w:r>
              <w:rPr>
                <w:lang w:bidi="nl-NL"/>
              </w:rPr>
              <w:t>10</w:t>
            </w:r>
          </w:p>
        </w:tc>
      </w:tr>
      <w:tr w:rsidR="009458E9" w:rsidTr="000F65C1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9458E9" w:rsidRPr="00A00B89" w:rsidRDefault="009458E9" w:rsidP="000F65C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Turnles</w:t>
            </w: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9458E9" w:rsidRDefault="009458E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9458E9" w:rsidRDefault="009458E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9458E9" w:rsidRDefault="009458E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9458E9" w:rsidRDefault="009458E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9458E9" w:rsidRDefault="009458E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9458E9" w:rsidRDefault="009458E9" w:rsidP="000F65C1"/>
        </w:tc>
      </w:tr>
      <w:tr w:rsidR="009458E9" w:rsidTr="000F65C1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9458E9" w:rsidRDefault="000F65C1" w:rsidP="000F65C1">
            <w:pPr>
              <w:pStyle w:val="Datum"/>
            </w:pPr>
            <w:r>
              <w:rPr>
                <w:lang w:bidi="nl-NL"/>
              </w:rPr>
              <w:t>11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9458E9" w:rsidRDefault="000F65C1" w:rsidP="000F65C1">
            <w:pPr>
              <w:pStyle w:val="Datum"/>
            </w:pPr>
            <w:r>
              <w:rPr>
                <w:lang w:bidi="nl-NL"/>
              </w:rPr>
              <w:t>12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9458E9" w:rsidRDefault="000F65C1" w:rsidP="000F65C1">
            <w:pPr>
              <w:pStyle w:val="Datum"/>
            </w:pPr>
            <w:r>
              <w:rPr>
                <w:lang w:bidi="nl-NL"/>
              </w:rPr>
              <w:t>13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9458E9" w:rsidRDefault="000F65C1" w:rsidP="000F65C1">
            <w:pPr>
              <w:pStyle w:val="Datum"/>
            </w:pPr>
            <w:r>
              <w:rPr>
                <w:lang w:bidi="nl-NL"/>
              </w:rPr>
              <w:t>14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9458E9" w:rsidRDefault="000F65C1" w:rsidP="000F65C1">
            <w:pPr>
              <w:pStyle w:val="Datum"/>
            </w:pPr>
            <w:r>
              <w:rPr>
                <w:lang w:bidi="nl-NL"/>
              </w:rPr>
              <w:t>15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9458E9" w:rsidRDefault="000F65C1" w:rsidP="000F65C1">
            <w:pPr>
              <w:pStyle w:val="Datum"/>
            </w:pPr>
            <w:r>
              <w:rPr>
                <w:lang w:bidi="nl-NL"/>
              </w:rPr>
              <w:t>16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9458E9" w:rsidRDefault="000F65C1" w:rsidP="000F65C1">
            <w:pPr>
              <w:pStyle w:val="Datum"/>
            </w:pPr>
            <w:r>
              <w:rPr>
                <w:lang w:bidi="nl-NL"/>
              </w:rPr>
              <w:t>17</w:t>
            </w:r>
          </w:p>
        </w:tc>
      </w:tr>
      <w:tr w:rsidR="009458E9" w:rsidTr="000F65C1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9458E9" w:rsidRPr="00A00B89" w:rsidRDefault="000F65C1" w:rsidP="000F65C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Turnles </w:t>
            </w: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9458E9" w:rsidRDefault="009458E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9458E9" w:rsidRDefault="009458E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9458E9" w:rsidRDefault="009458E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9458E9" w:rsidRDefault="009458E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9458E9" w:rsidRDefault="009458E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9458E9" w:rsidRDefault="009458E9" w:rsidP="000F65C1"/>
        </w:tc>
      </w:tr>
      <w:tr w:rsidR="009458E9" w:rsidTr="000F65C1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9458E9" w:rsidRDefault="000F65C1" w:rsidP="000F65C1">
            <w:pPr>
              <w:pStyle w:val="Datum"/>
            </w:pPr>
            <w:r>
              <w:rPr>
                <w:lang w:bidi="nl-NL"/>
              </w:rPr>
              <w:t>18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9458E9" w:rsidRDefault="000F65C1" w:rsidP="000F65C1">
            <w:pPr>
              <w:pStyle w:val="Datum"/>
            </w:pPr>
            <w:r>
              <w:rPr>
                <w:lang w:bidi="nl-NL"/>
              </w:rPr>
              <w:t>19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9458E9" w:rsidRDefault="000F65C1" w:rsidP="000F65C1">
            <w:pPr>
              <w:pStyle w:val="Datum"/>
            </w:pPr>
            <w:r>
              <w:rPr>
                <w:lang w:bidi="nl-NL"/>
              </w:rPr>
              <w:t>20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9458E9" w:rsidRDefault="000F65C1" w:rsidP="000F65C1">
            <w:pPr>
              <w:pStyle w:val="Datum"/>
            </w:pPr>
            <w:r>
              <w:rPr>
                <w:lang w:bidi="nl-NL"/>
              </w:rPr>
              <w:t>21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9458E9" w:rsidRDefault="000F65C1" w:rsidP="000F65C1">
            <w:pPr>
              <w:pStyle w:val="Datum"/>
            </w:pPr>
            <w:r>
              <w:rPr>
                <w:lang w:bidi="nl-NL"/>
              </w:rPr>
              <w:t>22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9458E9" w:rsidRDefault="000F65C1" w:rsidP="000F65C1">
            <w:pPr>
              <w:pStyle w:val="Datum"/>
            </w:pPr>
            <w:r>
              <w:rPr>
                <w:lang w:bidi="nl-NL"/>
              </w:rPr>
              <w:t>23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9458E9" w:rsidRDefault="000F65C1" w:rsidP="000F65C1">
            <w:pPr>
              <w:pStyle w:val="Datum"/>
            </w:pPr>
            <w:r>
              <w:rPr>
                <w:lang w:bidi="nl-NL"/>
              </w:rPr>
              <w:t>24</w:t>
            </w:r>
          </w:p>
        </w:tc>
      </w:tr>
      <w:tr w:rsidR="009458E9" w:rsidTr="000F65C1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9458E9" w:rsidRPr="00A00B89" w:rsidRDefault="009458E9" w:rsidP="000F65C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Turnles </w:t>
            </w: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9458E9" w:rsidRDefault="009458E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9458E9" w:rsidRDefault="009458E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9458E9" w:rsidRDefault="009458E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9458E9" w:rsidRDefault="009458E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9458E9" w:rsidRDefault="009458E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9458E9" w:rsidRDefault="009458E9" w:rsidP="000F65C1"/>
        </w:tc>
      </w:tr>
      <w:tr w:rsidR="009458E9" w:rsidTr="000F65C1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9458E9" w:rsidRDefault="000F65C1" w:rsidP="000F65C1">
            <w:pPr>
              <w:pStyle w:val="Datum"/>
            </w:pPr>
            <w:r>
              <w:rPr>
                <w:lang w:bidi="nl-NL"/>
              </w:rPr>
              <w:t>25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9458E9" w:rsidRDefault="000F65C1" w:rsidP="000F65C1">
            <w:pPr>
              <w:pStyle w:val="Datum"/>
            </w:pPr>
            <w:r>
              <w:rPr>
                <w:lang w:bidi="nl-NL"/>
              </w:rPr>
              <w:t>26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9458E9" w:rsidRDefault="000F65C1" w:rsidP="000F65C1">
            <w:pPr>
              <w:pStyle w:val="Datum"/>
            </w:pPr>
            <w:r>
              <w:rPr>
                <w:lang w:bidi="nl-NL"/>
              </w:rPr>
              <w:t>27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9458E9" w:rsidRDefault="000F65C1" w:rsidP="000F65C1">
            <w:pPr>
              <w:pStyle w:val="Datum"/>
            </w:pPr>
            <w:r>
              <w:rPr>
                <w:lang w:bidi="nl-NL"/>
              </w:rPr>
              <w:t>28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9458E9" w:rsidRDefault="000F65C1" w:rsidP="000F65C1">
            <w:pPr>
              <w:pStyle w:val="Datumbuitenhuidigemaand"/>
            </w:pPr>
            <w:r>
              <w:t>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9458E9" w:rsidRDefault="000F65C1" w:rsidP="000F65C1">
            <w:pPr>
              <w:pStyle w:val="Datumbuitenhuidigemaand"/>
            </w:pPr>
            <w:r>
              <w:t>2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9458E9" w:rsidRDefault="000F65C1" w:rsidP="000F65C1">
            <w:pPr>
              <w:pStyle w:val="Datumbuitenhuidigemaand"/>
            </w:pPr>
            <w:r>
              <w:t>3</w:t>
            </w:r>
          </w:p>
        </w:tc>
      </w:tr>
      <w:tr w:rsidR="009458E9" w:rsidTr="000F65C1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9458E9" w:rsidRPr="00A00B89" w:rsidRDefault="000F65C1" w:rsidP="000F65C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Turnles </w:t>
            </w: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9458E9" w:rsidRDefault="009458E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9458E9" w:rsidRDefault="009458E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9458E9" w:rsidRDefault="009458E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9458E9" w:rsidRDefault="009458E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9458E9" w:rsidRDefault="009458E9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9458E9" w:rsidRDefault="009458E9" w:rsidP="000F65C1"/>
        </w:tc>
      </w:tr>
    </w:tbl>
    <w:p w:rsidR="009458E9" w:rsidRDefault="009458E9" w:rsidP="009458E9">
      <w:pPr>
        <w:pStyle w:val="Kop1"/>
        <w:rPr>
          <w:lang w:bidi="nl-NL"/>
        </w:rPr>
      </w:pPr>
      <w:r>
        <w:rPr>
          <w:lang w:bidi="nl-NL"/>
        </w:rPr>
        <w:t>Notities:</w:t>
      </w:r>
    </w:p>
    <w:p w:rsidR="000F65C1" w:rsidRDefault="000F65C1" w:rsidP="000F65C1">
      <w:pPr>
        <w:rPr>
          <w:lang w:bidi="nl-NL"/>
        </w:rPr>
      </w:pPr>
    </w:p>
    <w:p w:rsidR="000F65C1" w:rsidRDefault="000F65C1" w:rsidP="000F65C1">
      <w:pPr>
        <w:rPr>
          <w:lang w:bidi="nl-NL"/>
        </w:rPr>
      </w:pPr>
    </w:p>
    <w:p w:rsidR="000F65C1" w:rsidRDefault="000F65C1" w:rsidP="000F65C1">
      <w:pPr>
        <w:rPr>
          <w:lang w:bidi="nl-NL"/>
        </w:rPr>
      </w:pPr>
    </w:p>
    <w:p w:rsidR="000F65C1" w:rsidRDefault="000F65C1" w:rsidP="000F65C1">
      <w:pPr>
        <w:rPr>
          <w:lang w:bidi="nl-NL"/>
        </w:rPr>
      </w:pPr>
    </w:p>
    <w:p w:rsidR="000F65C1" w:rsidRDefault="000F65C1" w:rsidP="000F65C1">
      <w:pPr>
        <w:rPr>
          <w:lang w:bidi="nl-NL"/>
        </w:rPr>
      </w:pPr>
    </w:p>
    <w:p w:rsidR="000F65C1" w:rsidRDefault="000F65C1" w:rsidP="000F65C1">
      <w:pPr>
        <w:rPr>
          <w:lang w:bidi="nl-NL"/>
        </w:rPr>
      </w:pPr>
    </w:p>
    <w:p w:rsidR="000F65C1" w:rsidRDefault="000F65C1" w:rsidP="000F65C1">
      <w:pPr>
        <w:rPr>
          <w:lang w:bidi="nl-NL"/>
        </w:rPr>
      </w:pPr>
    </w:p>
    <w:p w:rsidR="000F65C1" w:rsidRDefault="000F65C1" w:rsidP="000F65C1">
      <w:pPr>
        <w:rPr>
          <w:lang w:bidi="nl-NL"/>
        </w:rPr>
      </w:pPr>
    </w:p>
    <w:p w:rsidR="000F65C1" w:rsidRDefault="000F65C1" w:rsidP="000F65C1">
      <w:pPr>
        <w:rPr>
          <w:lang w:bidi="nl-NL"/>
        </w:rPr>
      </w:pPr>
    </w:p>
    <w:p w:rsidR="000F65C1" w:rsidRDefault="000F65C1" w:rsidP="000F65C1">
      <w:pPr>
        <w:rPr>
          <w:lang w:bidi="nl-NL"/>
        </w:rPr>
      </w:pPr>
    </w:p>
    <w:p w:rsidR="000F65C1" w:rsidRDefault="000F65C1" w:rsidP="000F65C1">
      <w:pPr>
        <w:rPr>
          <w:lang w:bidi="nl-NL"/>
        </w:rPr>
      </w:pPr>
    </w:p>
    <w:p w:rsidR="000F65C1" w:rsidRDefault="000F65C1" w:rsidP="000F65C1">
      <w:pPr>
        <w:rPr>
          <w:lang w:bidi="nl-NL"/>
        </w:rPr>
      </w:pPr>
    </w:p>
    <w:p w:rsidR="000F65C1" w:rsidRDefault="000F65C1" w:rsidP="000F65C1">
      <w:pPr>
        <w:rPr>
          <w:lang w:bidi="nl-NL"/>
        </w:rPr>
      </w:pPr>
    </w:p>
    <w:p w:rsidR="000F65C1" w:rsidRDefault="000F65C1" w:rsidP="000F65C1">
      <w:pPr>
        <w:rPr>
          <w:lang w:bidi="nl-NL"/>
        </w:rPr>
      </w:pPr>
    </w:p>
    <w:p w:rsidR="000F65C1" w:rsidRDefault="000F65C1" w:rsidP="000F65C1">
      <w:pPr>
        <w:rPr>
          <w:lang w:bidi="nl-NL"/>
        </w:rPr>
      </w:pPr>
    </w:p>
    <w:p w:rsidR="000F65C1" w:rsidRDefault="000F65C1" w:rsidP="000F65C1">
      <w:pPr>
        <w:rPr>
          <w:lang w:bidi="nl-NL"/>
        </w:rPr>
      </w:pPr>
    </w:p>
    <w:tbl>
      <w:tblPr>
        <w:tblW w:w="8776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Ruimte voor notities"/>
      </w:tblPr>
      <w:tblGrid>
        <w:gridCol w:w="4388"/>
        <w:gridCol w:w="4388"/>
      </w:tblGrid>
      <w:tr w:rsidR="000F65C1" w:rsidTr="000F65C1">
        <w:trPr>
          <w:cantSplit/>
        </w:trPr>
        <w:tc>
          <w:tcPr>
            <w:tcW w:w="4388" w:type="dxa"/>
          </w:tcPr>
          <w:p w:rsidR="000F65C1" w:rsidRDefault="000F65C1" w:rsidP="000F65C1">
            <w:pPr>
              <w:pStyle w:val="Maand"/>
            </w:pPr>
            <w:r>
              <w:rPr>
                <w:lang w:bidi="nl-NL"/>
              </w:rPr>
              <w:t xml:space="preserve">Maart </w:t>
            </w:r>
          </w:p>
        </w:tc>
        <w:tc>
          <w:tcPr>
            <w:tcW w:w="4388" w:type="dxa"/>
          </w:tcPr>
          <w:p w:rsidR="000F65C1" w:rsidRDefault="000F65C1" w:rsidP="000F65C1">
            <w:pPr>
              <w:pStyle w:val="Jaar"/>
            </w:pPr>
            <w:r>
              <w:rPr>
                <w:lang w:bidi="nl-NL"/>
              </w:rPr>
              <w:t>2019</w:t>
            </w:r>
          </w:p>
        </w:tc>
      </w:tr>
    </w:tbl>
    <w:p w:rsidR="000F65C1" w:rsidRDefault="000F65C1" w:rsidP="000F65C1">
      <w:pPr>
        <w:pStyle w:val="Geenafstand"/>
      </w:pPr>
    </w:p>
    <w:tbl>
      <w:tblPr>
        <w:tblW w:w="8771" w:type="dxa"/>
        <w:tblInd w:w="72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aandkalender"/>
      </w:tblPr>
      <w:tblGrid>
        <w:gridCol w:w="1253"/>
        <w:gridCol w:w="1253"/>
        <w:gridCol w:w="1253"/>
        <w:gridCol w:w="1253"/>
        <w:gridCol w:w="1253"/>
        <w:gridCol w:w="1253"/>
        <w:gridCol w:w="1253"/>
      </w:tblGrid>
      <w:tr w:rsidR="000F65C1" w:rsidTr="000F65C1">
        <w:trPr>
          <w:cantSplit/>
          <w:trHeight w:hRule="exact" w:val="274"/>
        </w:trPr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F65C1" w:rsidRDefault="000F65C1" w:rsidP="000F65C1">
            <w:pPr>
              <w:pStyle w:val="Dag"/>
            </w:pPr>
            <w:r>
              <w:rPr>
                <w:lang w:bidi="nl-NL"/>
              </w:rPr>
              <w:t>Maandag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F65C1" w:rsidRDefault="000F65C1" w:rsidP="000F65C1">
            <w:pPr>
              <w:pStyle w:val="Dag"/>
            </w:pPr>
            <w:r>
              <w:rPr>
                <w:lang w:bidi="nl-NL"/>
              </w:rPr>
              <w:t>Dinsdag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F65C1" w:rsidRDefault="000F65C1" w:rsidP="000F65C1">
            <w:pPr>
              <w:pStyle w:val="Dag"/>
            </w:pPr>
            <w:r>
              <w:rPr>
                <w:lang w:bidi="nl-NL"/>
              </w:rPr>
              <w:t>Woensdag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F65C1" w:rsidRDefault="000F65C1" w:rsidP="000F65C1">
            <w:pPr>
              <w:pStyle w:val="Dag"/>
            </w:pPr>
            <w:r>
              <w:rPr>
                <w:lang w:bidi="nl-NL"/>
              </w:rPr>
              <w:t>Donderdag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F65C1" w:rsidRDefault="000F65C1" w:rsidP="000F65C1">
            <w:pPr>
              <w:pStyle w:val="Dag"/>
            </w:pPr>
            <w:r>
              <w:rPr>
                <w:lang w:bidi="nl-NL"/>
              </w:rPr>
              <w:t>Vrijdag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F65C1" w:rsidRDefault="000F65C1" w:rsidP="000F65C1">
            <w:pPr>
              <w:pStyle w:val="Dag"/>
            </w:pPr>
            <w:r>
              <w:rPr>
                <w:lang w:bidi="nl-NL"/>
              </w:rPr>
              <w:t>Zaterdag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F65C1" w:rsidRDefault="000F65C1" w:rsidP="000F65C1">
            <w:pPr>
              <w:pStyle w:val="Dag"/>
            </w:pPr>
            <w:r>
              <w:rPr>
                <w:lang w:bidi="nl-NL"/>
              </w:rPr>
              <w:t>Zondag</w:t>
            </w:r>
          </w:p>
        </w:tc>
      </w:tr>
      <w:tr w:rsidR="000F65C1" w:rsidTr="000F65C1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F65C1" w:rsidRDefault="000F65C1" w:rsidP="000F65C1">
            <w:pPr>
              <w:pStyle w:val="Datumbuitenhuidigemaand"/>
            </w:pPr>
            <w:r>
              <w:rPr>
                <w:lang w:bidi="nl-NL"/>
              </w:rPr>
              <w:t>25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F65C1" w:rsidRDefault="000F65C1" w:rsidP="000F65C1">
            <w:pPr>
              <w:pStyle w:val="Datumbuitenhuidigemaand"/>
            </w:pPr>
            <w:r>
              <w:rPr>
                <w:lang w:bidi="nl-NL"/>
              </w:rPr>
              <w:t>26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F65C1" w:rsidRDefault="000F65C1" w:rsidP="000F65C1">
            <w:pPr>
              <w:pStyle w:val="Datumbuitenhuidigemaand"/>
            </w:pPr>
            <w:r>
              <w:rPr>
                <w:lang w:bidi="nl-NL"/>
              </w:rPr>
              <w:t>27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F65C1" w:rsidRDefault="000F65C1" w:rsidP="000F65C1">
            <w:pPr>
              <w:pStyle w:val="Datumbuitenhuidigemaand"/>
            </w:pPr>
            <w:r>
              <w:rPr>
                <w:lang w:bidi="nl-NL"/>
              </w:rPr>
              <w:t>28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F65C1" w:rsidRDefault="000F65C1" w:rsidP="000F65C1">
            <w:pPr>
              <w:pStyle w:val="Datum"/>
            </w:pPr>
            <w:r>
              <w:rPr>
                <w:lang w:bidi="nl-NL"/>
              </w:rPr>
              <w:t>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F65C1" w:rsidRDefault="000F65C1" w:rsidP="000F65C1">
            <w:pPr>
              <w:pStyle w:val="Datum"/>
            </w:pPr>
            <w:r>
              <w:rPr>
                <w:lang w:bidi="nl-NL"/>
              </w:rPr>
              <w:t>2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F65C1" w:rsidRDefault="000F65C1" w:rsidP="000F65C1">
            <w:pPr>
              <w:pStyle w:val="Datum"/>
            </w:pPr>
            <w:r>
              <w:rPr>
                <w:lang w:bidi="nl-NL"/>
              </w:rPr>
              <w:t>3</w:t>
            </w:r>
          </w:p>
        </w:tc>
      </w:tr>
      <w:tr w:rsidR="000F65C1" w:rsidTr="000F65C1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0F65C1" w:rsidRDefault="000F65C1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0F65C1" w:rsidRDefault="000F65C1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0F65C1" w:rsidRDefault="000F65C1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0F65C1" w:rsidRDefault="000F65C1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0F65C1" w:rsidRDefault="000F65C1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0F65C1" w:rsidRDefault="000F65C1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0F65C1" w:rsidRDefault="000F65C1" w:rsidP="000F65C1"/>
        </w:tc>
      </w:tr>
      <w:tr w:rsidR="000F65C1" w:rsidTr="000F65C1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F65C1" w:rsidRDefault="000F65C1" w:rsidP="000F65C1">
            <w:pPr>
              <w:pStyle w:val="Datum"/>
            </w:pPr>
            <w:r>
              <w:rPr>
                <w:lang w:bidi="nl-NL"/>
              </w:rPr>
              <w:t>4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F65C1" w:rsidRDefault="000F65C1" w:rsidP="000F65C1">
            <w:pPr>
              <w:pStyle w:val="Datum"/>
            </w:pPr>
            <w:r>
              <w:rPr>
                <w:lang w:bidi="nl-NL"/>
              </w:rPr>
              <w:t>5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F65C1" w:rsidRDefault="000F65C1" w:rsidP="000F65C1">
            <w:pPr>
              <w:pStyle w:val="Datum"/>
            </w:pPr>
            <w:r>
              <w:rPr>
                <w:lang w:bidi="nl-NL"/>
              </w:rPr>
              <w:t>6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F65C1" w:rsidRDefault="000F65C1" w:rsidP="000F65C1">
            <w:pPr>
              <w:pStyle w:val="Datum"/>
            </w:pPr>
            <w:r>
              <w:rPr>
                <w:lang w:bidi="nl-NL"/>
              </w:rPr>
              <w:t>7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F65C1" w:rsidRDefault="000F65C1" w:rsidP="000F65C1">
            <w:pPr>
              <w:pStyle w:val="Datum"/>
            </w:pPr>
            <w:r>
              <w:rPr>
                <w:lang w:bidi="nl-NL"/>
              </w:rPr>
              <w:t>8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F65C1" w:rsidRDefault="000F65C1" w:rsidP="000F65C1">
            <w:pPr>
              <w:pStyle w:val="Datum"/>
            </w:pPr>
            <w:r>
              <w:rPr>
                <w:lang w:bidi="nl-NL"/>
              </w:rPr>
              <w:t>9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F65C1" w:rsidRDefault="000F65C1" w:rsidP="000F65C1">
            <w:pPr>
              <w:pStyle w:val="Datum"/>
            </w:pPr>
            <w:r>
              <w:rPr>
                <w:lang w:bidi="nl-NL"/>
              </w:rPr>
              <w:t>10</w:t>
            </w:r>
          </w:p>
        </w:tc>
      </w:tr>
      <w:tr w:rsidR="000F65C1" w:rsidTr="000F65C1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0F65C1" w:rsidRPr="00A00B89" w:rsidRDefault="000F65C1" w:rsidP="000F65C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Turnles</w:t>
            </w: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0F65C1" w:rsidRDefault="000F65C1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0F65C1" w:rsidRDefault="000F65C1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0F65C1" w:rsidRDefault="000F65C1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0F65C1" w:rsidRDefault="000F65C1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0F65C1" w:rsidRDefault="000F65C1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0F65C1" w:rsidRDefault="000F65C1" w:rsidP="000F65C1"/>
        </w:tc>
      </w:tr>
      <w:tr w:rsidR="000F65C1" w:rsidTr="000F65C1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F65C1" w:rsidRDefault="00F01F9E" w:rsidP="000F65C1">
            <w:pPr>
              <w:pStyle w:val="Datum"/>
            </w:pPr>
            <w:r>
              <w:rPr>
                <w:lang w:bidi="nl-NL"/>
              </w:rPr>
              <w:t>11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F65C1" w:rsidRDefault="00F01F9E" w:rsidP="000F65C1">
            <w:pPr>
              <w:pStyle w:val="Datum"/>
            </w:pPr>
            <w:r>
              <w:rPr>
                <w:lang w:bidi="nl-NL"/>
              </w:rPr>
              <w:t>12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F65C1" w:rsidRDefault="00F01F9E" w:rsidP="000F65C1">
            <w:pPr>
              <w:pStyle w:val="Datum"/>
            </w:pPr>
            <w:r>
              <w:rPr>
                <w:lang w:bidi="nl-NL"/>
              </w:rPr>
              <w:t>13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F65C1" w:rsidRDefault="00F01F9E" w:rsidP="000F65C1">
            <w:pPr>
              <w:pStyle w:val="Datum"/>
            </w:pPr>
            <w:r>
              <w:rPr>
                <w:lang w:bidi="nl-NL"/>
              </w:rPr>
              <w:t>14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F65C1" w:rsidRDefault="00F01F9E" w:rsidP="000F65C1">
            <w:pPr>
              <w:pStyle w:val="Datum"/>
            </w:pPr>
            <w:r>
              <w:rPr>
                <w:lang w:bidi="nl-NL"/>
              </w:rPr>
              <w:t>15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F65C1" w:rsidRDefault="00F01F9E" w:rsidP="000F65C1">
            <w:pPr>
              <w:pStyle w:val="Datum"/>
            </w:pPr>
            <w:r>
              <w:rPr>
                <w:lang w:bidi="nl-NL"/>
              </w:rPr>
              <w:t>16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F65C1" w:rsidRDefault="00F01F9E" w:rsidP="000F65C1">
            <w:pPr>
              <w:pStyle w:val="Datum"/>
            </w:pPr>
            <w:r>
              <w:rPr>
                <w:lang w:bidi="nl-NL"/>
              </w:rPr>
              <w:t>17</w:t>
            </w:r>
          </w:p>
        </w:tc>
      </w:tr>
      <w:tr w:rsidR="000F65C1" w:rsidTr="000F65C1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0F65C1" w:rsidRPr="00A00B89" w:rsidRDefault="000F65C1" w:rsidP="000F65C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Turnles </w:t>
            </w: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0F65C1" w:rsidRDefault="000F65C1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0F65C1" w:rsidRDefault="000F65C1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0F65C1" w:rsidRDefault="000F65C1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0F65C1" w:rsidRDefault="000F65C1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0F65C1" w:rsidRDefault="000F65C1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0F65C1" w:rsidRDefault="000F65C1" w:rsidP="000F65C1"/>
        </w:tc>
      </w:tr>
      <w:tr w:rsidR="000F65C1" w:rsidTr="000F65C1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F65C1" w:rsidRDefault="00F01F9E" w:rsidP="000F65C1">
            <w:pPr>
              <w:pStyle w:val="Datum"/>
            </w:pPr>
            <w:r>
              <w:rPr>
                <w:lang w:bidi="nl-NL"/>
              </w:rPr>
              <w:t>18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F65C1" w:rsidRDefault="00F01F9E" w:rsidP="000F65C1">
            <w:pPr>
              <w:pStyle w:val="Datum"/>
            </w:pPr>
            <w:r>
              <w:rPr>
                <w:lang w:bidi="nl-NL"/>
              </w:rPr>
              <w:t>19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F65C1" w:rsidRDefault="00F01F9E" w:rsidP="000F65C1">
            <w:pPr>
              <w:pStyle w:val="Datum"/>
            </w:pPr>
            <w:r>
              <w:rPr>
                <w:lang w:bidi="nl-NL"/>
              </w:rPr>
              <w:t>20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F65C1" w:rsidRDefault="00F01F9E" w:rsidP="000F65C1">
            <w:pPr>
              <w:pStyle w:val="Datum"/>
            </w:pPr>
            <w:r>
              <w:rPr>
                <w:lang w:bidi="nl-NL"/>
              </w:rPr>
              <w:t>21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F65C1" w:rsidRDefault="00F01F9E" w:rsidP="000F65C1">
            <w:pPr>
              <w:pStyle w:val="Datum"/>
            </w:pPr>
            <w:r>
              <w:rPr>
                <w:lang w:bidi="nl-NL"/>
              </w:rPr>
              <w:t>22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F65C1" w:rsidRDefault="00F01F9E" w:rsidP="000F65C1">
            <w:pPr>
              <w:pStyle w:val="Datum"/>
            </w:pPr>
            <w:r>
              <w:rPr>
                <w:lang w:bidi="nl-NL"/>
              </w:rPr>
              <w:t>23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F65C1" w:rsidRDefault="00F01F9E" w:rsidP="000F65C1">
            <w:pPr>
              <w:pStyle w:val="Datum"/>
            </w:pPr>
            <w:r>
              <w:rPr>
                <w:lang w:bidi="nl-NL"/>
              </w:rPr>
              <w:t>24</w:t>
            </w:r>
          </w:p>
        </w:tc>
      </w:tr>
      <w:tr w:rsidR="000F65C1" w:rsidTr="000F65C1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0F65C1" w:rsidRPr="00A00B89" w:rsidRDefault="000F65C1" w:rsidP="000F65C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Turnles </w:t>
            </w: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0F65C1" w:rsidRDefault="000F65C1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0F65C1" w:rsidRDefault="000F65C1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0F65C1" w:rsidRDefault="000F65C1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0F65C1" w:rsidRDefault="000F65C1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0F65C1" w:rsidRDefault="000F65C1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0F65C1" w:rsidRDefault="000F65C1" w:rsidP="000F65C1"/>
        </w:tc>
      </w:tr>
      <w:tr w:rsidR="000F65C1" w:rsidTr="000F65C1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F65C1" w:rsidRDefault="00F01F9E" w:rsidP="000F65C1">
            <w:pPr>
              <w:pStyle w:val="Datum"/>
            </w:pPr>
            <w:r>
              <w:rPr>
                <w:lang w:bidi="nl-NL"/>
              </w:rPr>
              <w:t>25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F65C1" w:rsidRDefault="00F01F9E" w:rsidP="000F65C1">
            <w:pPr>
              <w:pStyle w:val="Datum"/>
            </w:pPr>
            <w:r>
              <w:rPr>
                <w:lang w:bidi="nl-NL"/>
              </w:rPr>
              <w:t>26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F65C1" w:rsidRDefault="00F01F9E" w:rsidP="000F65C1">
            <w:pPr>
              <w:pStyle w:val="Datum"/>
            </w:pPr>
            <w:r>
              <w:rPr>
                <w:lang w:bidi="nl-NL"/>
              </w:rPr>
              <w:t>27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F65C1" w:rsidRDefault="00F01F9E" w:rsidP="000F65C1">
            <w:pPr>
              <w:pStyle w:val="Datum"/>
            </w:pPr>
            <w:r>
              <w:rPr>
                <w:lang w:bidi="nl-NL"/>
              </w:rPr>
              <w:t>28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F65C1" w:rsidRDefault="00F01F9E" w:rsidP="000F65C1">
            <w:pPr>
              <w:pStyle w:val="Datum"/>
            </w:pPr>
            <w:r>
              <w:rPr>
                <w:lang w:bidi="nl-NL"/>
              </w:rPr>
              <w:t>29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F65C1" w:rsidRDefault="00F01F9E" w:rsidP="000F65C1">
            <w:pPr>
              <w:pStyle w:val="Datum"/>
            </w:pPr>
            <w:r>
              <w:rPr>
                <w:lang w:bidi="nl-NL"/>
              </w:rPr>
              <w:t>30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F65C1" w:rsidRDefault="00F01F9E" w:rsidP="000F65C1">
            <w:pPr>
              <w:pStyle w:val="Datum"/>
            </w:pPr>
            <w:r>
              <w:rPr>
                <w:lang w:bidi="nl-NL"/>
              </w:rPr>
              <w:t>31</w:t>
            </w:r>
          </w:p>
        </w:tc>
      </w:tr>
      <w:tr w:rsidR="000F65C1" w:rsidTr="000F65C1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0F65C1" w:rsidRPr="00A00B89" w:rsidRDefault="00F01F9E" w:rsidP="000F65C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Turnles </w:t>
            </w: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0F65C1" w:rsidRDefault="000F65C1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0F65C1" w:rsidRDefault="000F65C1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0F65C1" w:rsidRDefault="000F65C1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0F65C1" w:rsidRDefault="000F65C1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0F65C1" w:rsidRDefault="000F65C1" w:rsidP="000F65C1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0F65C1" w:rsidRDefault="000F65C1" w:rsidP="000F65C1"/>
        </w:tc>
      </w:tr>
    </w:tbl>
    <w:p w:rsidR="000F65C1" w:rsidRDefault="000F65C1" w:rsidP="000F65C1">
      <w:pPr>
        <w:pStyle w:val="Kop1"/>
        <w:rPr>
          <w:lang w:bidi="nl-NL"/>
        </w:rPr>
      </w:pPr>
      <w:r>
        <w:rPr>
          <w:lang w:bidi="nl-NL"/>
        </w:rPr>
        <w:t>Notities:</w:t>
      </w:r>
    </w:p>
    <w:p w:rsidR="00F01F9E" w:rsidRDefault="00F01F9E" w:rsidP="00F01F9E">
      <w:pPr>
        <w:rPr>
          <w:lang w:bidi="nl-NL"/>
        </w:rPr>
      </w:pPr>
    </w:p>
    <w:p w:rsidR="00F01F9E" w:rsidRDefault="00F01F9E" w:rsidP="00F01F9E">
      <w:pPr>
        <w:rPr>
          <w:lang w:bidi="nl-NL"/>
        </w:rPr>
      </w:pPr>
    </w:p>
    <w:p w:rsidR="00F01F9E" w:rsidRDefault="00F01F9E" w:rsidP="00F01F9E">
      <w:pPr>
        <w:rPr>
          <w:lang w:bidi="nl-NL"/>
        </w:rPr>
      </w:pPr>
    </w:p>
    <w:p w:rsidR="00F01F9E" w:rsidRDefault="00F01F9E" w:rsidP="00F01F9E">
      <w:pPr>
        <w:rPr>
          <w:lang w:bidi="nl-NL"/>
        </w:rPr>
      </w:pPr>
    </w:p>
    <w:p w:rsidR="00F01F9E" w:rsidRDefault="00F01F9E" w:rsidP="00F01F9E">
      <w:pPr>
        <w:rPr>
          <w:lang w:bidi="nl-NL"/>
        </w:rPr>
      </w:pPr>
    </w:p>
    <w:p w:rsidR="00F01F9E" w:rsidRDefault="00F01F9E" w:rsidP="00F01F9E">
      <w:pPr>
        <w:rPr>
          <w:lang w:bidi="nl-NL"/>
        </w:rPr>
      </w:pPr>
    </w:p>
    <w:p w:rsidR="00F01F9E" w:rsidRDefault="00F01F9E" w:rsidP="00F01F9E">
      <w:pPr>
        <w:rPr>
          <w:lang w:bidi="nl-NL"/>
        </w:rPr>
      </w:pPr>
    </w:p>
    <w:p w:rsidR="00F01F9E" w:rsidRDefault="00F01F9E" w:rsidP="00F01F9E">
      <w:pPr>
        <w:rPr>
          <w:lang w:bidi="nl-NL"/>
        </w:rPr>
      </w:pPr>
    </w:p>
    <w:p w:rsidR="00F01F9E" w:rsidRDefault="00F01F9E" w:rsidP="00F01F9E">
      <w:pPr>
        <w:rPr>
          <w:lang w:bidi="nl-NL"/>
        </w:rPr>
      </w:pPr>
    </w:p>
    <w:p w:rsidR="00F01F9E" w:rsidRDefault="00F01F9E" w:rsidP="00F01F9E">
      <w:pPr>
        <w:rPr>
          <w:lang w:bidi="nl-NL"/>
        </w:rPr>
      </w:pPr>
    </w:p>
    <w:p w:rsidR="00F01F9E" w:rsidRDefault="00F01F9E" w:rsidP="00F01F9E">
      <w:pPr>
        <w:rPr>
          <w:lang w:bidi="nl-NL"/>
        </w:rPr>
      </w:pPr>
    </w:p>
    <w:p w:rsidR="00F01F9E" w:rsidRDefault="00F01F9E" w:rsidP="00F01F9E">
      <w:pPr>
        <w:rPr>
          <w:lang w:bidi="nl-NL"/>
        </w:rPr>
      </w:pPr>
    </w:p>
    <w:p w:rsidR="00F01F9E" w:rsidRDefault="00F01F9E" w:rsidP="00F01F9E">
      <w:pPr>
        <w:rPr>
          <w:lang w:bidi="nl-NL"/>
        </w:rPr>
      </w:pPr>
    </w:p>
    <w:p w:rsidR="00F01F9E" w:rsidRDefault="00F01F9E" w:rsidP="00F01F9E">
      <w:pPr>
        <w:rPr>
          <w:lang w:bidi="nl-NL"/>
        </w:rPr>
      </w:pPr>
    </w:p>
    <w:p w:rsidR="00F01F9E" w:rsidRDefault="00F01F9E" w:rsidP="00F01F9E">
      <w:pPr>
        <w:rPr>
          <w:lang w:bidi="nl-NL"/>
        </w:rPr>
      </w:pPr>
    </w:p>
    <w:p w:rsidR="00F01F9E" w:rsidRDefault="00F01F9E" w:rsidP="00F01F9E">
      <w:pPr>
        <w:rPr>
          <w:lang w:bidi="nl-NL"/>
        </w:rPr>
      </w:pPr>
    </w:p>
    <w:tbl>
      <w:tblPr>
        <w:tblW w:w="8776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Ruimte voor notities"/>
      </w:tblPr>
      <w:tblGrid>
        <w:gridCol w:w="4388"/>
        <w:gridCol w:w="4388"/>
      </w:tblGrid>
      <w:tr w:rsidR="00F01F9E" w:rsidTr="002C1973">
        <w:trPr>
          <w:cantSplit/>
        </w:trPr>
        <w:tc>
          <w:tcPr>
            <w:tcW w:w="4388" w:type="dxa"/>
          </w:tcPr>
          <w:p w:rsidR="00F01F9E" w:rsidRDefault="00F01F9E" w:rsidP="002C1973">
            <w:pPr>
              <w:pStyle w:val="Maand"/>
            </w:pPr>
            <w:r>
              <w:t>April</w:t>
            </w:r>
          </w:p>
        </w:tc>
        <w:tc>
          <w:tcPr>
            <w:tcW w:w="4388" w:type="dxa"/>
          </w:tcPr>
          <w:p w:rsidR="00F01F9E" w:rsidRDefault="00F01F9E" w:rsidP="002C1973">
            <w:pPr>
              <w:pStyle w:val="Jaar"/>
            </w:pPr>
            <w:r>
              <w:rPr>
                <w:lang w:bidi="nl-NL"/>
              </w:rPr>
              <w:t>2019</w:t>
            </w:r>
          </w:p>
        </w:tc>
      </w:tr>
    </w:tbl>
    <w:p w:rsidR="00F01F9E" w:rsidRDefault="00F01F9E" w:rsidP="00F01F9E">
      <w:pPr>
        <w:pStyle w:val="Geenafstand"/>
      </w:pPr>
    </w:p>
    <w:tbl>
      <w:tblPr>
        <w:tblW w:w="8771" w:type="dxa"/>
        <w:tblInd w:w="72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aandkalender"/>
      </w:tblPr>
      <w:tblGrid>
        <w:gridCol w:w="1253"/>
        <w:gridCol w:w="1253"/>
        <w:gridCol w:w="1253"/>
        <w:gridCol w:w="1253"/>
        <w:gridCol w:w="1253"/>
        <w:gridCol w:w="1253"/>
        <w:gridCol w:w="1253"/>
      </w:tblGrid>
      <w:tr w:rsidR="00F01F9E" w:rsidTr="002C1973">
        <w:trPr>
          <w:cantSplit/>
          <w:trHeight w:hRule="exact" w:val="274"/>
        </w:trPr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F01F9E" w:rsidRDefault="00F01F9E" w:rsidP="002C1973">
            <w:pPr>
              <w:pStyle w:val="Dag"/>
            </w:pPr>
            <w:r>
              <w:rPr>
                <w:lang w:bidi="nl-NL"/>
              </w:rPr>
              <w:t>Maandag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F01F9E" w:rsidRDefault="00F01F9E" w:rsidP="002C1973">
            <w:pPr>
              <w:pStyle w:val="Dag"/>
            </w:pPr>
            <w:r>
              <w:rPr>
                <w:lang w:bidi="nl-NL"/>
              </w:rPr>
              <w:t>Dinsdag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F01F9E" w:rsidRDefault="00F01F9E" w:rsidP="002C1973">
            <w:pPr>
              <w:pStyle w:val="Dag"/>
            </w:pPr>
            <w:r>
              <w:rPr>
                <w:lang w:bidi="nl-NL"/>
              </w:rPr>
              <w:t>Woensdag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F01F9E" w:rsidRDefault="00F01F9E" w:rsidP="002C1973">
            <w:pPr>
              <w:pStyle w:val="Dag"/>
            </w:pPr>
            <w:r>
              <w:rPr>
                <w:lang w:bidi="nl-NL"/>
              </w:rPr>
              <w:t>Donderdag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F01F9E" w:rsidRDefault="00F01F9E" w:rsidP="002C1973">
            <w:pPr>
              <w:pStyle w:val="Dag"/>
            </w:pPr>
            <w:r>
              <w:rPr>
                <w:lang w:bidi="nl-NL"/>
              </w:rPr>
              <w:t>Vrijdag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F01F9E" w:rsidRDefault="00F01F9E" w:rsidP="002C1973">
            <w:pPr>
              <w:pStyle w:val="Dag"/>
            </w:pPr>
            <w:r>
              <w:rPr>
                <w:lang w:bidi="nl-NL"/>
              </w:rPr>
              <w:t>Zaterdag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F01F9E" w:rsidRDefault="00F01F9E" w:rsidP="002C1973">
            <w:pPr>
              <w:pStyle w:val="Dag"/>
            </w:pPr>
            <w:r>
              <w:rPr>
                <w:lang w:bidi="nl-NL"/>
              </w:rPr>
              <w:t>Zondag</w:t>
            </w:r>
          </w:p>
        </w:tc>
      </w:tr>
      <w:tr w:rsidR="00F01F9E" w:rsidTr="002C1973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F01F9E" w:rsidP="00F01F9E">
            <w:pPr>
              <w:pStyle w:val="Datum"/>
            </w:pPr>
            <w:r>
              <w:t>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F01F9E" w:rsidP="00F01F9E">
            <w:pPr>
              <w:pStyle w:val="Datum"/>
            </w:pPr>
            <w:r>
              <w:rPr>
                <w:lang w:bidi="nl-NL"/>
              </w:rPr>
              <w:t>2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F01F9E" w:rsidP="00F01F9E">
            <w:pPr>
              <w:pStyle w:val="Datum"/>
            </w:pPr>
            <w:r>
              <w:t>3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F01F9E" w:rsidP="00F01F9E">
            <w:pPr>
              <w:pStyle w:val="Datum"/>
            </w:pPr>
            <w:r>
              <w:rPr>
                <w:lang w:bidi="nl-NL"/>
              </w:rPr>
              <w:t>4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F01F9E" w:rsidP="00F01F9E">
            <w:pPr>
              <w:pStyle w:val="Datum"/>
            </w:pPr>
            <w:r>
              <w:rPr>
                <w:lang w:bidi="nl-NL"/>
              </w:rPr>
              <w:t>5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Pr="00F01F9E" w:rsidRDefault="00F01F9E" w:rsidP="00F01F9E">
            <w:pPr>
              <w:pStyle w:val="Datum"/>
            </w:pPr>
            <w:r>
              <w:t>6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Pr="00F01F9E" w:rsidRDefault="00F01F9E" w:rsidP="00F01F9E">
            <w:pPr>
              <w:pStyle w:val="Datum"/>
            </w:pPr>
            <w:r>
              <w:t>7</w:t>
            </w:r>
          </w:p>
        </w:tc>
      </w:tr>
      <w:tr w:rsidR="00F01F9E" w:rsidTr="002C1973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Pr="00F01F9E" w:rsidRDefault="00F01F9E" w:rsidP="002C197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Turnles </w:t>
            </w: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</w:tr>
      <w:tr w:rsidR="00F01F9E" w:rsidTr="002C1973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F01F9E" w:rsidP="002C1973">
            <w:pPr>
              <w:pStyle w:val="Datum"/>
            </w:pPr>
            <w:r>
              <w:rPr>
                <w:lang w:bidi="nl-NL"/>
              </w:rPr>
              <w:t>8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F01F9E" w:rsidP="002C1973">
            <w:pPr>
              <w:pStyle w:val="Datum"/>
            </w:pPr>
            <w:r>
              <w:rPr>
                <w:lang w:bidi="nl-NL"/>
              </w:rPr>
              <w:t>9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F01F9E" w:rsidP="002C1973">
            <w:pPr>
              <w:pStyle w:val="Datum"/>
            </w:pPr>
            <w:r>
              <w:rPr>
                <w:lang w:bidi="nl-NL"/>
              </w:rPr>
              <w:t>10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F01F9E" w:rsidP="002C1973">
            <w:pPr>
              <w:pStyle w:val="Datum"/>
            </w:pPr>
            <w:r>
              <w:rPr>
                <w:lang w:bidi="nl-NL"/>
              </w:rPr>
              <w:t>11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F01F9E" w:rsidP="002C1973">
            <w:pPr>
              <w:pStyle w:val="Datum"/>
            </w:pPr>
            <w:r>
              <w:rPr>
                <w:lang w:bidi="nl-NL"/>
              </w:rPr>
              <w:t>12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F01F9E" w:rsidP="002C1973">
            <w:pPr>
              <w:pStyle w:val="Datum"/>
            </w:pPr>
            <w:r>
              <w:rPr>
                <w:lang w:bidi="nl-NL"/>
              </w:rPr>
              <w:t>13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F01F9E" w:rsidP="002C1973">
            <w:pPr>
              <w:pStyle w:val="Datum"/>
            </w:pPr>
            <w:r>
              <w:rPr>
                <w:lang w:bidi="nl-NL"/>
              </w:rPr>
              <w:t>14</w:t>
            </w:r>
          </w:p>
        </w:tc>
      </w:tr>
      <w:tr w:rsidR="00F01F9E" w:rsidTr="002C1973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Pr="00A00B89" w:rsidRDefault="00F01F9E" w:rsidP="002C197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Turnles</w:t>
            </w: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</w:tr>
      <w:tr w:rsidR="00F01F9E" w:rsidTr="002C1973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F01F9E" w:rsidP="002C1973">
            <w:pPr>
              <w:pStyle w:val="Datum"/>
            </w:pPr>
            <w:r>
              <w:rPr>
                <w:lang w:bidi="nl-NL"/>
              </w:rPr>
              <w:t>15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F01F9E" w:rsidP="002C1973">
            <w:pPr>
              <w:pStyle w:val="Datum"/>
            </w:pPr>
            <w:r>
              <w:rPr>
                <w:lang w:bidi="nl-NL"/>
              </w:rPr>
              <w:t>16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F01F9E" w:rsidP="002C1973">
            <w:pPr>
              <w:pStyle w:val="Datum"/>
            </w:pPr>
            <w:r>
              <w:rPr>
                <w:lang w:bidi="nl-NL"/>
              </w:rPr>
              <w:t>17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F01F9E" w:rsidP="002C1973">
            <w:pPr>
              <w:pStyle w:val="Datum"/>
            </w:pPr>
            <w:r>
              <w:rPr>
                <w:lang w:bidi="nl-NL"/>
              </w:rPr>
              <w:t>18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F01F9E" w:rsidP="002C1973">
            <w:pPr>
              <w:pStyle w:val="Datum"/>
            </w:pPr>
            <w:r>
              <w:rPr>
                <w:lang w:bidi="nl-NL"/>
              </w:rPr>
              <w:t>19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F01F9E" w:rsidP="002C1973">
            <w:pPr>
              <w:pStyle w:val="Datum"/>
            </w:pPr>
            <w:r>
              <w:rPr>
                <w:lang w:bidi="nl-NL"/>
              </w:rPr>
              <w:t>20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F01F9E" w:rsidP="002C1973">
            <w:pPr>
              <w:pStyle w:val="Datum"/>
            </w:pPr>
            <w:r>
              <w:rPr>
                <w:lang w:bidi="nl-NL"/>
              </w:rPr>
              <w:t>21</w:t>
            </w:r>
          </w:p>
        </w:tc>
      </w:tr>
      <w:tr w:rsidR="00F01F9E" w:rsidTr="002C1973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Pr="00A00B89" w:rsidRDefault="00F01F9E" w:rsidP="002C197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Turnles </w:t>
            </w: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</w:tr>
      <w:tr w:rsidR="00F01F9E" w:rsidTr="002C1973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F01F9E" w:rsidP="002C1973">
            <w:pPr>
              <w:pStyle w:val="Datum"/>
            </w:pPr>
            <w:r>
              <w:rPr>
                <w:lang w:bidi="nl-NL"/>
              </w:rPr>
              <w:t>22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F01F9E" w:rsidP="002C1973">
            <w:pPr>
              <w:pStyle w:val="Datum"/>
            </w:pPr>
            <w:r>
              <w:rPr>
                <w:lang w:bidi="nl-NL"/>
              </w:rPr>
              <w:t>23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F01F9E" w:rsidP="002C1973">
            <w:pPr>
              <w:pStyle w:val="Datum"/>
            </w:pPr>
            <w:r>
              <w:rPr>
                <w:lang w:bidi="nl-NL"/>
              </w:rPr>
              <w:t>24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F01F9E" w:rsidP="002C1973">
            <w:pPr>
              <w:pStyle w:val="Datum"/>
            </w:pPr>
            <w:r>
              <w:rPr>
                <w:lang w:bidi="nl-NL"/>
              </w:rPr>
              <w:t>25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F01F9E" w:rsidP="002C1973">
            <w:pPr>
              <w:pStyle w:val="Datum"/>
            </w:pPr>
            <w:r>
              <w:rPr>
                <w:lang w:bidi="nl-NL"/>
              </w:rPr>
              <w:t>26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F01F9E" w:rsidP="002C1973">
            <w:pPr>
              <w:pStyle w:val="Datum"/>
            </w:pPr>
            <w:r>
              <w:rPr>
                <w:lang w:bidi="nl-NL"/>
              </w:rPr>
              <w:t>27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F01F9E" w:rsidP="002C1973">
            <w:pPr>
              <w:pStyle w:val="Datum"/>
            </w:pPr>
            <w:r>
              <w:rPr>
                <w:lang w:bidi="nl-NL"/>
              </w:rPr>
              <w:t>28</w:t>
            </w:r>
          </w:p>
        </w:tc>
      </w:tr>
      <w:tr w:rsidR="00F01F9E" w:rsidTr="002C1973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Pr="00A00B89" w:rsidRDefault="00F01F9E" w:rsidP="002C197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Turnles </w:t>
            </w: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</w:tr>
      <w:tr w:rsidR="00F01F9E" w:rsidTr="002C1973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F01F9E" w:rsidP="002C1973">
            <w:pPr>
              <w:pStyle w:val="Datum"/>
            </w:pPr>
            <w:r>
              <w:rPr>
                <w:lang w:bidi="nl-NL"/>
              </w:rPr>
              <w:t>29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F01F9E" w:rsidP="002C1973">
            <w:pPr>
              <w:pStyle w:val="Datum"/>
            </w:pPr>
            <w:r>
              <w:rPr>
                <w:lang w:bidi="nl-NL"/>
              </w:rPr>
              <w:t>30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F01F9E" w:rsidP="00F01F9E">
            <w:pPr>
              <w:pStyle w:val="Datumbuitenhuidigemaand"/>
            </w:pPr>
            <w:r>
              <w:rPr>
                <w:lang w:bidi="nl-NL"/>
              </w:rPr>
              <w:t>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F01F9E" w:rsidP="00F01F9E">
            <w:pPr>
              <w:pStyle w:val="Datumbuitenhuidigemaand"/>
            </w:pPr>
            <w:r>
              <w:rPr>
                <w:lang w:bidi="nl-NL"/>
              </w:rPr>
              <w:t>2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F01F9E" w:rsidP="00F01F9E">
            <w:pPr>
              <w:pStyle w:val="Datumbuitenhuidigemaand"/>
            </w:pPr>
            <w:r>
              <w:rPr>
                <w:lang w:bidi="nl-NL"/>
              </w:rPr>
              <w:t>3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F01F9E" w:rsidP="00F01F9E">
            <w:pPr>
              <w:pStyle w:val="Datumbuitenhuidigemaand"/>
            </w:pPr>
            <w:r>
              <w:rPr>
                <w:lang w:bidi="nl-NL"/>
              </w:rPr>
              <w:t>4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F01F9E" w:rsidP="00F01F9E">
            <w:pPr>
              <w:pStyle w:val="Datumbuitenhuidigemaand"/>
            </w:pPr>
            <w:r>
              <w:rPr>
                <w:lang w:bidi="nl-NL"/>
              </w:rPr>
              <w:t>5</w:t>
            </w:r>
          </w:p>
        </w:tc>
      </w:tr>
      <w:tr w:rsidR="00F01F9E" w:rsidTr="002C1973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Pr="00A00B89" w:rsidRDefault="00F01F9E" w:rsidP="002C197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Turnles </w:t>
            </w: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</w:tr>
    </w:tbl>
    <w:p w:rsidR="00F01F9E" w:rsidRDefault="00F01F9E" w:rsidP="00F01F9E">
      <w:pPr>
        <w:pStyle w:val="Kop1"/>
      </w:pPr>
      <w:r>
        <w:rPr>
          <w:lang w:bidi="nl-NL"/>
        </w:rPr>
        <w:t>Notities: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Ruimte voor notities"/>
      </w:tblPr>
      <w:tblGrid>
        <w:gridCol w:w="7083"/>
      </w:tblGrid>
      <w:tr w:rsidR="00F01F9E" w:rsidTr="002C1973">
        <w:trPr>
          <w:cantSplit/>
          <w:trHeight w:hRule="exact" w:val="1800"/>
        </w:trPr>
        <w:tc>
          <w:tcPr>
            <w:tcW w:w="7083" w:type="dxa"/>
          </w:tcPr>
          <w:p w:rsidR="00F01F9E" w:rsidRDefault="00F01F9E" w:rsidP="002C1973"/>
        </w:tc>
      </w:tr>
    </w:tbl>
    <w:p w:rsidR="00F01F9E" w:rsidRPr="00F01F9E" w:rsidRDefault="00F01F9E" w:rsidP="00F01F9E">
      <w:pPr>
        <w:rPr>
          <w:lang w:bidi="nl-NL"/>
        </w:rPr>
      </w:pPr>
    </w:p>
    <w:tbl>
      <w:tblPr>
        <w:tblW w:w="8776" w:type="dxa"/>
        <w:tblInd w:w="108" w:type="dxa"/>
        <w:tblLook w:val="04A0" w:firstRow="1" w:lastRow="0" w:firstColumn="1" w:lastColumn="0" w:noHBand="0" w:noVBand="1"/>
        <w:tblDescription w:val="Ruimte voor notities"/>
      </w:tblPr>
      <w:tblGrid>
        <w:gridCol w:w="180"/>
        <w:gridCol w:w="4208"/>
        <w:gridCol w:w="2875"/>
        <w:gridCol w:w="1513"/>
      </w:tblGrid>
      <w:tr w:rsidR="000F65C1" w:rsidTr="00F01F9E">
        <w:trPr>
          <w:gridBefore w:val="1"/>
          <w:gridAfter w:val="1"/>
          <w:wBefore w:w="180" w:type="dxa"/>
          <w:wAfter w:w="1513" w:type="dxa"/>
          <w:cantSplit/>
          <w:trHeight w:hRule="exact" w:val="1800"/>
        </w:trPr>
        <w:tc>
          <w:tcPr>
            <w:tcW w:w="7083" w:type="dxa"/>
            <w:gridSpan w:val="2"/>
          </w:tcPr>
          <w:p w:rsidR="000F65C1" w:rsidRDefault="000F65C1" w:rsidP="000F65C1"/>
        </w:tc>
      </w:tr>
      <w:tr w:rsidR="00F01F9E" w:rsidTr="00F01F9E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388" w:type="dxa"/>
            <w:gridSpan w:val="2"/>
          </w:tcPr>
          <w:p w:rsidR="00F01F9E" w:rsidRDefault="00BB0393" w:rsidP="002C1973">
            <w:pPr>
              <w:pStyle w:val="Maand"/>
            </w:pPr>
            <w:r>
              <w:t xml:space="preserve">Mei </w:t>
            </w:r>
          </w:p>
        </w:tc>
        <w:tc>
          <w:tcPr>
            <w:tcW w:w="4388" w:type="dxa"/>
            <w:gridSpan w:val="2"/>
          </w:tcPr>
          <w:p w:rsidR="00F01F9E" w:rsidRDefault="00F01F9E" w:rsidP="002C1973">
            <w:pPr>
              <w:pStyle w:val="Jaar"/>
            </w:pPr>
            <w:r>
              <w:rPr>
                <w:lang w:bidi="nl-NL"/>
              </w:rPr>
              <w:t>2019</w:t>
            </w:r>
          </w:p>
        </w:tc>
      </w:tr>
    </w:tbl>
    <w:p w:rsidR="00F01F9E" w:rsidRDefault="00F01F9E" w:rsidP="00F01F9E">
      <w:pPr>
        <w:pStyle w:val="Geenafstand"/>
      </w:pPr>
    </w:p>
    <w:tbl>
      <w:tblPr>
        <w:tblW w:w="8771" w:type="dxa"/>
        <w:tblInd w:w="72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aandkalender"/>
      </w:tblPr>
      <w:tblGrid>
        <w:gridCol w:w="1253"/>
        <w:gridCol w:w="1253"/>
        <w:gridCol w:w="1253"/>
        <w:gridCol w:w="1253"/>
        <w:gridCol w:w="1253"/>
        <w:gridCol w:w="1253"/>
        <w:gridCol w:w="1253"/>
      </w:tblGrid>
      <w:tr w:rsidR="00F01F9E" w:rsidTr="002C1973">
        <w:trPr>
          <w:cantSplit/>
          <w:trHeight w:hRule="exact" w:val="274"/>
        </w:trPr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F01F9E" w:rsidRDefault="00F01F9E" w:rsidP="002C1973">
            <w:pPr>
              <w:pStyle w:val="Dag"/>
            </w:pPr>
            <w:r>
              <w:rPr>
                <w:lang w:bidi="nl-NL"/>
              </w:rPr>
              <w:t>Maandag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F01F9E" w:rsidRDefault="00F01F9E" w:rsidP="002C1973">
            <w:pPr>
              <w:pStyle w:val="Dag"/>
            </w:pPr>
            <w:r>
              <w:rPr>
                <w:lang w:bidi="nl-NL"/>
              </w:rPr>
              <w:t>Dinsdag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F01F9E" w:rsidRDefault="00F01F9E" w:rsidP="002C1973">
            <w:pPr>
              <w:pStyle w:val="Dag"/>
            </w:pPr>
            <w:r>
              <w:rPr>
                <w:lang w:bidi="nl-NL"/>
              </w:rPr>
              <w:t>Woensdag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F01F9E" w:rsidRDefault="00F01F9E" w:rsidP="002C1973">
            <w:pPr>
              <w:pStyle w:val="Dag"/>
            </w:pPr>
            <w:r>
              <w:rPr>
                <w:lang w:bidi="nl-NL"/>
              </w:rPr>
              <w:t>Donderdag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F01F9E" w:rsidRDefault="00F01F9E" w:rsidP="002C1973">
            <w:pPr>
              <w:pStyle w:val="Dag"/>
            </w:pPr>
            <w:r>
              <w:rPr>
                <w:lang w:bidi="nl-NL"/>
              </w:rPr>
              <w:t>Vrijdag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F01F9E" w:rsidRDefault="00F01F9E" w:rsidP="002C1973">
            <w:pPr>
              <w:pStyle w:val="Dag"/>
            </w:pPr>
            <w:r>
              <w:rPr>
                <w:lang w:bidi="nl-NL"/>
              </w:rPr>
              <w:t>Zaterdag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F01F9E" w:rsidRDefault="00F01F9E" w:rsidP="002C1973">
            <w:pPr>
              <w:pStyle w:val="Dag"/>
            </w:pPr>
            <w:r>
              <w:rPr>
                <w:lang w:bidi="nl-NL"/>
              </w:rPr>
              <w:t>Zondag</w:t>
            </w:r>
          </w:p>
        </w:tc>
      </w:tr>
      <w:tr w:rsidR="00F01F9E" w:rsidTr="002C1973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BB0393" w:rsidP="00BB0393">
            <w:pPr>
              <w:pStyle w:val="Datumbuitenhuidigemaand"/>
            </w:pPr>
            <w:r>
              <w:t>29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BB0393" w:rsidP="00BB0393">
            <w:pPr>
              <w:pStyle w:val="Datumbuitenhuidigemaand"/>
            </w:pPr>
            <w:r>
              <w:rPr>
                <w:lang w:bidi="nl-NL"/>
              </w:rPr>
              <w:t>30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BB0393" w:rsidP="002C1973">
            <w:pPr>
              <w:pStyle w:val="Datum"/>
            </w:pPr>
            <w:r>
              <w:t>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BB0393" w:rsidP="002C1973">
            <w:pPr>
              <w:pStyle w:val="Datum"/>
            </w:pPr>
            <w:r>
              <w:rPr>
                <w:lang w:bidi="nl-NL"/>
              </w:rPr>
              <w:t>2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BB0393" w:rsidP="002C1973">
            <w:pPr>
              <w:pStyle w:val="Datum"/>
            </w:pPr>
            <w:r>
              <w:rPr>
                <w:lang w:bidi="nl-NL"/>
              </w:rPr>
              <w:t>3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Pr="00F01F9E" w:rsidRDefault="00BB0393" w:rsidP="002C1973">
            <w:pPr>
              <w:pStyle w:val="Datum"/>
            </w:pPr>
            <w:r>
              <w:t>4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Pr="00F01F9E" w:rsidRDefault="00BB0393" w:rsidP="002C1973">
            <w:pPr>
              <w:pStyle w:val="Datum"/>
            </w:pPr>
            <w:r>
              <w:t>5</w:t>
            </w:r>
          </w:p>
        </w:tc>
      </w:tr>
      <w:tr w:rsidR="00F01F9E" w:rsidTr="002C1973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Pr="00F01F9E" w:rsidRDefault="00F01F9E" w:rsidP="002C1973">
            <w:pPr>
              <w:rPr>
                <w:sz w:val="22"/>
                <w:szCs w:val="22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</w:tr>
      <w:tr w:rsidR="00F01F9E" w:rsidTr="002C1973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BB0393" w:rsidP="002C1973">
            <w:pPr>
              <w:pStyle w:val="Datum"/>
            </w:pPr>
            <w:r>
              <w:rPr>
                <w:lang w:bidi="nl-NL"/>
              </w:rPr>
              <w:t>6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BB0393" w:rsidP="002C1973">
            <w:pPr>
              <w:pStyle w:val="Datum"/>
            </w:pPr>
            <w:r>
              <w:rPr>
                <w:lang w:bidi="nl-NL"/>
              </w:rPr>
              <w:t>7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BB0393" w:rsidP="002C1973">
            <w:pPr>
              <w:pStyle w:val="Datum"/>
            </w:pPr>
            <w:r>
              <w:rPr>
                <w:lang w:bidi="nl-NL"/>
              </w:rPr>
              <w:t>8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BB0393" w:rsidP="002C1973">
            <w:pPr>
              <w:pStyle w:val="Datum"/>
            </w:pPr>
            <w:r>
              <w:rPr>
                <w:lang w:bidi="nl-NL"/>
              </w:rPr>
              <w:t>9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BB0393" w:rsidP="002C1973">
            <w:pPr>
              <w:pStyle w:val="Datum"/>
            </w:pPr>
            <w:r>
              <w:rPr>
                <w:lang w:bidi="nl-NL"/>
              </w:rPr>
              <w:t>10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BB0393" w:rsidP="002C1973">
            <w:pPr>
              <w:pStyle w:val="Datum"/>
            </w:pPr>
            <w:r>
              <w:rPr>
                <w:lang w:bidi="nl-NL"/>
              </w:rPr>
              <w:t>11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BB0393" w:rsidP="002C1973">
            <w:pPr>
              <w:pStyle w:val="Datum"/>
            </w:pPr>
            <w:r>
              <w:rPr>
                <w:lang w:bidi="nl-NL"/>
              </w:rPr>
              <w:t>12</w:t>
            </w:r>
          </w:p>
        </w:tc>
      </w:tr>
      <w:tr w:rsidR="00F01F9E" w:rsidTr="002C1973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Pr="00A00B89" w:rsidRDefault="00F01F9E" w:rsidP="002C197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Turnles</w:t>
            </w: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</w:tr>
      <w:tr w:rsidR="00F01F9E" w:rsidTr="002C1973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BB0393" w:rsidP="002C1973">
            <w:pPr>
              <w:pStyle w:val="Datum"/>
            </w:pPr>
            <w:r>
              <w:rPr>
                <w:lang w:bidi="nl-NL"/>
              </w:rPr>
              <w:t>13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BB0393" w:rsidP="002C1973">
            <w:pPr>
              <w:pStyle w:val="Datum"/>
            </w:pPr>
            <w:r>
              <w:rPr>
                <w:lang w:bidi="nl-NL"/>
              </w:rPr>
              <w:t>14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BB0393" w:rsidP="002C1973">
            <w:pPr>
              <w:pStyle w:val="Datum"/>
            </w:pPr>
            <w:r>
              <w:rPr>
                <w:lang w:bidi="nl-NL"/>
              </w:rPr>
              <w:t>15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BB0393" w:rsidP="002C1973">
            <w:pPr>
              <w:pStyle w:val="Datum"/>
            </w:pPr>
            <w:r>
              <w:rPr>
                <w:lang w:bidi="nl-NL"/>
              </w:rPr>
              <w:t>16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BB0393" w:rsidP="002C1973">
            <w:pPr>
              <w:pStyle w:val="Datum"/>
            </w:pPr>
            <w:r>
              <w:rPr>
                <w:lang w:bidi="nl-NL"/>
              </w:rPr>
              <w:t>17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BB0393" w:rsidP="002C1973">
            <w:pPr>
              <w:pStyle w:val="Datum"/>
            </w:pPr>
            <w:r>
              <w:rPr>
                <w:lang w:bidi="nl-NL"/>
              </w:rPr>
              <w:t>18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BB0393" w:rsidP="002C1973">
            <w:pPr>
              <w:pStyle w:val="Datum"/>
            </w:pPr>
            <w:r>
              <w:rPr>
                <w:lang w:bidi="nl-NL"/>
              </w:rPr>
              <w:t>19</w:t>
            </w:r>
          </w:p>
        </w:tc>
      </w:tr>
      <w:tr w:rsidR="00F01F9E" w:rsidTr="002C1973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Pr="00A00B89" w:rsidRDefault="00F01F9E" w:rsidP="002C197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Turnles </w:t>
            </w: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</w:tr>
      <w:tr w:rsidR="00F01F9E" w:rsidTr="002C1973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BB0393" w:rsidP="002C1973">
            <w:pPr>
              <w:pStyle w:val="Datum"/>
            </w:pPr>
            <w:r>
              <w:rPr>
                <w:lang w:bidi="nl-NL"/>
              </w:rPr>
              <w:t>20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BB0393" w:rsidP="002C1973">
            <w:pPr>
              <w:pStyle w:val="Datum"/>
            </w:pPr>
            <w:r>
              <w:rPr>
                <w:lang w:bidi="nl-NL"/>
              </w:rPr>
              <w:t>21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BB0393" w:rsidP="002C1973">
            <w:pPr>
              <w:pStyle w:val="Datum"/>
            </w:pPr>
            <w:r>
              <w:rPr>
                <w:lang w:bidi="nl-NL"/>
              </w:rPr>
              <w:t>22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BB0393" w:rsidP="002C1973">
            <w:pPr>
              <w:pStyle w:val="Datum"/>
            </w:pPr>
            <w:r>
              <w:rPr>
                <w:lang w:bidi="nl-NL"/>
              </w:rPr>
              <w:t>23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BB0393" w:rsidP="002C1973">
            <w:pPr>
              <w:pStyle w:val="Datum"/>
            </w:pPr>
            <w:r>
              <w:rPr>
                <w:lang w:bidi="nl-NL"/>
              </w:rPr>
              <w:t>24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BB0393" w:rsidP="002C1973">
            <w:pPr>
              <w:pStyle w:val="Datum"/>
            </w:pPr>
            <w:r>
              <w:rPr>
                <w:lang w:bidi="nl-NL"/>
              </w:rPr>
              <w:t>25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BB0393" w:rsidP="002C1973">
            <w:pPr>
              <w:pStyle w:val="Datum"/>
            </w:pPr>
            <w:r>
              <w:rPr>
                <w:lang w:bidi="nl-NL"/>
              </w:rPr>
              <w:t>26</w:t>
            </w:r>
          </w:p>
        </w:tc>
      </w:tr>
      <w:tr w:rsidR="00F01F9E" w:rsidTr="002C1973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Pr="00A00B89" w:rsidRDefault="00F01F9E" w:rsidP="002C197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Turnles </w:t>
            </w: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</w:tr>
      <w:tr w:rsidR="00F01F9E" w:rsidTr="002C1973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BB0393" w:rsidP="002C1973">
            <w:pPr>
              <w:pStyle w:val="Datum"/>
            </w:pPr>
            <w:r>
              <w:rPr>
                <w:lang w:bidi="nl-NL"/>
              </w:rPr>
              <w:t>27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BB0393" w:rsidP="002C1973">
            <w:pPr>
              <w:pStyle w:val="Datum"/>
            </w:pPr>
            <w:r>
              <w:rPr>
                <w:lang w:bidi="nl-NL"/>
              </w:rPr>
              <w:t>28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BB0393" w:rsidP="00BB0393">
            <w:pPr>
              <w:pStyle w:val="Datum"/>
            </w:pPr>
            <w:r>
              <w:t>29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BB0393" w:rsidP="00BB0393">
            <w:pPr>
              <w:pStyle w:val="Datum"/>
            </w:pPr>
            <w:r>
              <w:t>30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BB0393" w:rsidP="00BB0393">
            <w:pPr>
              <w:pStyle w:val="Datum"/>
            </w:pPr>
            <w:r>
              <w:rPr>
                <w:lang w:bidi="nl-NL"/>
              </w:rPr>
              <w:t>31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BB0393" w:rsidP="002C1973">
            <w:pPr>
              <w:pStyle w:val="Datumbuitenhuidigemaand"/>
            </w:pPr>
            <w:r>
              <w:rPr>
                <w:lang w:bidi="nl-NL"/>
              </w:rPr>
              <w:t>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F01F9E" w:rsidRDefault="00BB0393" w:rsidP="002C1973">
            <w:pPr>
              <w:pStyle w:val="Datumbuitenhuidigemaand"/>
            </w:pPr>
            <w:r>
              <w:rPr>
                <w:lang w:bidi="nl-NL"/>
              </w:rPr>
              <w:t>2</w:t>
            </w:r>
          </w:p>
        </w:tc>
      </w:tr>
      <w:tr w:rsidR="00F01F9E" w:rsidTr="002C1973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Pr="00A00B89" w:rsidRDefault="00F01F9E" w:rsidP="002C197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Turnles </w:t>
            </w: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F01F9E" w:rsidRDefault="00F01F9E" w:rsidP="002C1973"/>
        </w:tc>
      </w:tr>
    </w:tbl>
    <w:p w:rsidR="00F01F9E" w:rsidRDefault="00F01F9E" w:rsidP="00F01F9E">
      <w:pPr>
        <w:pStyle w:val="Kop1"/>
        <w:rPr>
          <w:lang w:bidi="nl-NL"/>
        </w:rPr>
      </w:pPr>
      <w:r>
        <w:rPr>
          <w:lang w:bidi="nl-NL"/>
        </w:rPr>
        <w:t>Notities:</w:t>
      </w:r>
    </w:p>
    <w:p w:rsidR="00BB0393" w:rsidRDefault="00BB0393" w:rsidP="00BB0393">
      <w:pPr>
        <w:rPr>
          <w:lang w:bidi="nl-NL"/>
        </w:rPr>
      </w:pPr>
    </w:p>
    <w:p w:rsidR="00BB0393" w:rsidRDefault="00BB0393" w:rsidP="00BB0393">
      <w:pPr>
        <w:rPr>
          <w:lang w:bidi="nl-NL"/>
        </w:rPr>
      </w:pPr>
    </w:p>
    <w:p w:rsidR="00BB0393" w:rsidRDefault="00BB0393" w:rsidP="00BB0393">
      <w:pPr>
        <w:rPr>
          <w:lang w:bidi="nl-NL"/>
        </w:rPr>
      </w:pPr>
    </w:p>
    <w:p w:rsidR="00BB0393" w:rsidRDefault="00BB0393" w:rsidP="00BB0393">
      <w:pPr>
        <w:rPr>
          <w:lang w:bidi="nl-NL"/>
        </w:rPr>
      </w:pPr>
    </w:p>
    <w:p w:rsidR="00BB0393" w:rsidRDefault="00BB0393" w:rsidP="00BB0393">
      <w:pPr>
        <w:rPr>
          <w:lang w:bidi="nl-NL"/>
        </w:rPr>
      </w:pPr>
    </w:p>
    <w:p w:rsidR="00BB0393" w:rsidRDefault="00BB0393" w:rsidP="00BB0393">
      <w:pPr>
        <w:rPr>
          <w:lang w:bidi="nl-NL"/>
        </w:rPr>
      </w:pPr>
    </w:p>
    <w:p w:rsidR="00BB0393" w:rsidRDefault="00BB0393" w:rsidP="00BB0393">
      <w:pPr>
        <w:rPr>
          <w:lang w:bidi="nl-NL"/>
        </w:rPr>
      </w:pPr>
    </w:p>
    <w:p w:rsidR="00BB0393" w:rsidRDefault="00BB0393" w:rsidP="00BB0393">
      <w:pPr>
        <w:rPr>
          <w:lang w:bidi="nl-NL"/>
        </w:rPr>
      </w:pPr>
    </w:p>
    <w:p w:rsidR="00BB0393" w:rsidRDefault="00BB0393" w:rsidP="00BB0393">
      <w:pPr>
        <w:rPr>
          <w:lang w:bidi="nl-NL"/>
        </w:rPr>
      </w:pPr>
    </w:p>
    <w:p w:rsidR="00BB0393" w:rsidRDefault="00BB0393" w:rsidP="00BB0393">
      <w:pPr>
        <w:rPr>
          <w:lang w:bidi="nl-NL"/>
        </w:rPr>
      </w:pPr>
    </w:p>
    <w:p w:rsidR="00BB0393" w:rsidRDefault="00BB0393" w:rsidP="00BB0393">
      <w:pPr>
        <w:rPr>
          <w:lang w:bidi="nl-NL"/>
        </w:rPr>
      </w:pPr>
    </w:p>
    <w:p w:rsidR="00BB0393" w:rsidRDefault="00BB0393" w:rsidP="00BB0393">
      <w:pPr>
        <w:rPr>
          <w:lang w:bidi="nl-NL"/>
        </w:rPr>
      </w:pPr>
    </w:p>
    <w:p w:rsidR="00BB0393" w:rsidRDefault="00BB0393" w:rsidP="00BB0393">
      <w:pPr>
        <w:rPr>
          <w:lang w:bidi="nl-NL"/>
        </w:rPr>
      </w:pPr>
    </w:p>
    <w:p w:rsidR="00BB0393" w:rsidRDefault="00BB0393" w:rsidP="00BB0393">
      <w:pPr>
        <w:rPr>
          <w:lang w:bidi="nl-NL"/>
        </w:rPr>
      </w:pPr>
    </w:p>
    <w:p w:rsidR="00BB0393" w:rsidRDefault="00BB0393" w:rsidP="00BB0393">
      <w:pPr>
        <w:rPr>
          <w:lang w:bidi="nl-NL"/>
        </w:rPr>
      </w:pPr>
    </w:p>
    <w:p w:rsidR="00BB0393" w:rsidRDefault="00BB0393" w:rsidP="00BB0393">
      <w:pPr>
        <w:rPr>
          <w:lang w:bidi="nl-NL"/>
        </w:rPr>
      </w:pPr>
    </w:p>
    <w:tbl>
      <w:tblPr>
        <w:tblW w:w="8776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Ruimte voor notities"/>
      </w:tblPr>
      <w:tblGrid>
        <w:gridCol w:w="4388"/>
        <w:gridCol w:w="4388"/>
      </w:tblGrid>
      <w:tr w:rsidR="00BB0393" w:rsidTr="002C1973">
        <w:trPr>
          <w:cantSplit/>
        </w:trPr>
        <w:tc>
          <w:tcPr>
            <w:tcW w:w="4388" w:type="dxa"/>
          </w:tcPr>
          <w:p w:rsidR="00BB0393" w:rsidRDefault="00B73210" w:rsidP="002C1973">
            <w:pPr>
              <w:pStyle w:val="Maand"/>
            </w:pPr>
            <w:r>
              <w:t>Juni</w:t>
            </w:r>
          </w:p>
        </w:tc>
        <w:tc>
          <w:tcPr>
            <w:tcW w:w="4388" w:type="dxa"/>
          </w:tcPr>
          <w:p w:rsidR="00BB0393" w:rsidRDefault="00BB0393" w:rsidP="002C1973">
            <w:pPr>
              <w:pStyle w:val="Jaar"/>
            </w:pPr>
            <w:r>
              <w:rPr>
                <w:lang w:bidi="nl-NL"/>
              </w:rPr>
              <w:t>2019</w:t>
            </w:r>
          </w:p>
        </w:tc>
      </w:tr>
    </w:tbl>
    <w:p w:rsidR="00BB0393" w:rsidRDefault="00BB0393" w:rsidP="00BB0393">
      <w:pPr>
        <w:pStyle w:val="Geenafstand"/>
      </w:pPr>
    </w:p>
    <w:tbl>
      <w:tblPr>
        <w:tblW w:w="8771" w:type="dxa"/>
        <w:tblInd w:w="72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aandkalender"/>
      </w:tblPr>
      <w:tblGrid>
        <w:gridCol w:w="1253"/>
        <w:gridCol w:w="1253"/>
        <w:gridCol w:w="1253"/>
        <w:gridCol w:w="1253"/>
        <w:gridCol w:w="1253"/>
        <w:gridCol w:w="1253"/>
        <w:gridCol w:w="1253"/>
      </w:tblGrid>
      <w:tr w:rsidR="00BB0393" w:rsidTr="002C1973">
        <w:trPr>
          <w:cantSplit/>
          <w:trHeight w:hRule="exact" w:val="274"/>
        </w:trPr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BB0393" w:rsidRDefault="00BB0393" w:rsidP="002C1973">
            <w:pPr>
              <w:pStyle w:val="Dag"/>
            </w:pPr>
            <w:r>
              <w:rPr>
                <w:lang w:bidi="nl-NL"/>
              </w:rPr>
              <w:t>Maandag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BB0393" w:rsidRDefault="00BB0393" w:rsidP="002C1973">
            <w:pPr>
              <w:pStyle w:val="Dag"/>
            </w:pPr>
            <w:r>
              <w:rPr>
                <w:lang w:bidi="nl-NL"/>
              </w:rPr>
              <w:t>Dinsdag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BB0393" w:rsidRDefault="00BB0393" w:rsidP="002C1973">
            <w:pPr>
              <w:pStyle w:val="Dag"/>
            </w:pPr>
            <w:r>
              <w:rPr>
                <w:lang w:bidi="nl-NL"/>
              </w:rPr>
              <w:t>Woensdag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BB0393" w:rsidRDefault="00BB0393" w:rsidP="002C1973">
            <w:pPr>
              <w:pStyle w:val="Dag"/>
            </w:pPr>
            <w:r>
              <w:rPr>
                <w:lang w:bidi="nl-NL"/>
              </w:rPr>
              <w:t>Donderdag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BB0393" w:rsidRDefault="00BB0393" w:rsidP="002C1973">
            <w:pPr>
              <w:pStyle w:val="Dag"/>
            </w:pPr>
            <w:r>
              <w:rPr>
                <w:lang w:bidi="nl-NL"/>
              </w:rPr>
              <w:t>Vrijdag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BB0393" w:rsidRDefault="00BB0393" w:rsidP="002C1973">
            <w:pPr>
              <w:pStyle w:val="Dag"/>
            </w:pPr>
            <w:r>
              <w:rPr>
                <w:lang w:bidi="nl-NL"/>
              </w:rPr>
              <w:t>Zaterdag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BB0393" w:rsidRDefault="00BB0393" w:rsidP="002C1973">
            <w:pPr>
              <w:pStyle w:val="Dag"/>
            </w:pPr>
            <w:r>
              <w:rPr>
                <w:lang w:bidi="nl-NL"/>
              </w:rPr>
              <w:t>Zondag</w:t>
            </w:r>
          </w:p>
        </w:tc>
      </w:tr>
      <w:tr w:rsidR="00BB0393" w:rsidTr="002C1973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BB0393" w:rsidRDefault="00B73210" w:rsidP="00B73210">
            <w:pPr>
              <w:pStyle w:val="Datumbuitenhuidigemaand"/>
            </w:pPr>
            <w:r>
              <w:t>27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BB0393" w:rsidRDefault="00B73210" w:rsidP="00B73210">
            <w:pPr>
              <w:pStyle w:val="Datumbuitenhuidigemaand"/>
            </w:pPr>
            <w:r>
              <w:rPr>
                <w:lang w:bidi="nl-NL"/>
              </w:rPr>
              <w:t>28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BB0393" w:rsidRDefault="00B73210" w:rsidP="00B73210">
            <w:pPr>
              <w:pStyle w:val="Datumbuitenhuidigemaand"/>
            </w:pPr>
            <w:r>
              <w:t>29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BB0393" w:rsidRDefault="00B73210" w:rsidP="00B73210">
            <w:pPr>
              <w:pStyle w:val="Datumbuitenhuidigemaand"/>
            </w:pPr>
            <w:r>
              <w:rPr>
                <w:lang w:bidi="nl-NL"/>
              </w:rPr>
              <w:t>30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BB0393" w:rsidRDefault="00B73210" w:rsidP="00B73210">
            <w:pPr>
              <w:pStyle w:val="Datumbuitenhuidigemaand"/>
            </w:pPr>
            <w:r>
              <w:rPr>
                <w:lang w:bidi="nl-NL"/>
              </w:rPr>
              <w:t>31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BB0393" w:rsidRPr="00F01F9E" w:rsidRDefault="00A35A14" w:rsidP="002C1973">
            <w:pPr>
              <w:pStyle w:val="Datum"/>
            </w:pPr>
            <w:r>
              <w:t>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BB0393" w:rsidRPr="00F01F9E" w:rsidRDefault="00A35A14" w:rsidP="002C1973">
            <w:pPr>
              <w:pStyle w:val="Datum"/>
            </w:pPr>
            <w:r>
              <w:t>2</w:t>
            </w:r>
          </w:p>
        </w:tc>
      </w:tr>
      <w:tr w:rsidR="00BB0393" w:rsidTr="002C1973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BB0393" w:rsidRPr="00F01F9E" w:rsidRDefault="00BB0393" w:rsidP="002C1973">
            <w:pPr>
              <w:rPr>
                <w:sz w:val="22"/>
                <w:szCs w:val="22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BB0393" w:rsidRDefault="00BB0393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BB0393" w:rsidRDefault="00BB0393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BB0393" w:rsidRDefault="00BB0393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BB0393" w:rsidRDefault="00BB0393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BB0393" w:rsidRDefault="00BB0393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BB0393" w:rsidRDefault="00BB0393" w:rsidP="002C1973"/>
        </w:tc>
      </w:tr>
      <w:tr w:rsidR="00BB0393" w:rsidTr="002C1973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BB0393" w:rsidRDefault="00A35A14" w:rsidP="002C1973">
            <w:pPr>
              <w:pStyle w:val="Datum"/>
            </w:pPr>
            <w:r>
              <w:rPr>
                <w:lang w:bidi="nl-NL"/>
              </w:rPr>
              <w:t>3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BB0393" w:rsidRDefault="00A35A14" w:rsidP="002C1973">
            <w:pPr>
              <w:pStyle w:val="Datum"/>
            </w:pPr>
            <w:r>
              <w:rPr>
                <w:lang w:bidi="nl-NL"/>
              </w:rPr>
              <w:t>4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BB0393" w:rsidRDefault="00A35A14" w:rsidP="002C1973">
            <w:pPr>
              <w:pStyle w:val="Datum"/>
            </w:pPr>
            <w:r>
              <w:rPr>
                <w:lang w:bidi="nl-NL"/>
              </w:rPr>
              <w:t>5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BB0393" w:rsidRDefault="00A35A14" w:rsidP="002C1973">
            <w:pPr>
              <w:pStyle w:val="Datum"/>
            </w:pPr>
            <w:r>
              <w:rPr>
                <w:lang w:bidi="nl-NL"/>
              </w:rPr>
              <w:t>6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BB0393" w:rsidRDefault="00A35A14" w:rsidP="002C1973">
            <w:pPr>
              <w:pStyle w:val="Datum"/>
            </w:pPr>
            <w:r>
              <w:rPr>
                <w:lang w:bidi="nl-NL"/>
              </w:rPr>
              <w:t>7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BB0393" w:rsidRDefault="00A35A14" w:rsidP="002C1973">
            <w:pPr>
              <w:pStyle w:val="Datum"/>
            </w:pPr>
            <w:r>
              <w:rPr>
                <w:lang w:bidi="nl-NL"/>
              </w:rPr>
              <w:t>8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BB0393" w:rsidRDefault="00A35A14" w:rsidP="002C1973">
            <w:pPr>
              <w:pStyle w:val="Datum"/>
            </w:pPr>
            <w:r>
              <w:rPr>
                <w:lang w:bidi="nl-NL"/>
              </w:rPr>
              <w:t>9</w:t>
            </w:r>
          </w:p>
        </w:tc>
      </w:tr>
      <w:tr w:rsidR="00BB0393" w:rsidTr="002C1973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BB0393" w:rsidRPr="00A00B89" w:rsidRDefault="00BB0393" w:rsidP="002C197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Turnles</w:t>
            </w: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BB0393" w:rsidRDefault="00BB0393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BB0393" w:rsidRDefault="00BB0393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BB0393" w:rsidRDefault="00BB0393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BB0393" w:rsidRDefault="00BB0393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BB0393" w:rsidRDefault="00BB0393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BB0393" w:rsidRDefault="00BB0393" w:rsidP="002C1973"/>
        </w:tc>
      </w:tr>
      <w:tr w:rsidR="00BB0393" w:rsidTr="002C1973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BB0393" w:rsidRDefault="00A35A14" w:rsidP="002C1973">
            <w:pPr>
              <w:pStyle w:val="Datum"/>
            </w:pPr>
            <w:r>
              <w:rPr>
                <w:lang w:bidi="nl-NL"/>
              </w:rPr>
              <w:t>10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BB0393" w:rsidRDefault="00A35A14" w:rsidP="002C1973">
            <w:pPr>
              <w:pStyle w:val="Datum"/>
            </w:pPr>
            <w:r>
              <w:rPr>
                <w:lang w:bidi="nl-NL"/>
              </w:rPr>
              <w:t>11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BB0393" w:rsidRDefault="00A35A14" w:rsidP="002C1973">
            <w:pPr>
              <w:pStyle w:val="Datum"/>
            </w:pPr>
            <w:r>
              <w:rPr>
                <w:lang w:bidi="nl-NL"/>
              </w:rPr>
              <w:t>12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BB0393" w:rsidRDefault="00A35A14" w:rsidP="002C1973">
            <w:pPr>
              <w:pStyle w:val="Datum"/>
            </w:pPr>
            <w:r>
              <w:rPr>
                <w:lang w:bidi="nl-NL"/>
              </w:rPr>
              <w:t>13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BB0393" w:rsidRDefault="00A35A14" w:rsidP="002C1973">
            <w:pPr>
              <w:pStyle w:val="Datum"/>
            </w:pPr>
            <w:r>
              <w:rPr>
                <w:lang w:bidi="nl-NL"/>
              </w:rPr>
              <w:t>14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BB0393" w:rsidRDefault="00A35A14" w:rsidP="002C1973">
            <w:pPr>
              <w:pStyle w:val="Datum"/>
            </w:pPr>
            <w:r>
              <w:rPr>
                <w:lang w:bidi="nl-NL"/>
              </w:rPr>
              <w:t>15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BB0393" w:rsidRDefault="00A35A14" w:rsidP="002C1973">
            <w:pPr>
              <w:pStyle w:val="Datum"/>
            </w:pPr>
            <w:r>
              <w:rPr>
                <w:lang w:bidi="nl-NL"/>
              </w:rPr>
              <w:t>16</w:t>
            </w:r>
          </w:p>
        </w:tc>
      </w:tr>
      <w:tr w:rsidR="00BB0393" w:rsidTr="002C1973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BB0393" w:rsidRPr="00A00B89" w:rsidRDefault="00A35A14" w:rsidP="002C197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Geen t</w:t>
            </w:r>
            <w:r w:rsidR="00BB0393">
              <w:rPr>
                <w:sz w:val="22"/>
                <w:szCs w:val="22"/>
              </w:rPr>
              <w:t xml:space="preserve">urnles </w:t>
            </w: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BB0393" w:rsidRDefault="00BB0393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BB0393" w:rsidRDefault="00BB0393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BB0393" w:rsidRDefault="00BB0393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BB0393" w:rsidRDefault="00BB0393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BB0393" w:rsidRDefault="00BB0393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BB0393" w:rsidRDefault="00BB0393" w:rsidP="002C1973"/>
        </w:tc>
      </w:tr>
      <w:tr w:rsidR="00BB0393" w:rsidTr="002C1973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BB0393" w:rsidRDefault="00A35A14" w:rsidP="002C1973">
            <w:pPr>
              <w:pStyle w:val="Datum"/>
            </w:pPr>
            <w:r>
              <w:rPr>
                <w:lang w:bidi="nl-NL"/>
              </w:rPr>
              <w:t>17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BB0393" w:rsidRDefault="00A35A14" w:rsidP="002C1973">
            <w:pPr>
              <w:pStyle w:val="Datum"/>
            </w:pPr>
            <w:r>
              <w:rPr>
                <w:lang w:bidi="nl-NL"/>
              </w:rPr>
              <w:t>18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BB0393" w:rsidRDefault="00A35A14" w:rsidP="002C1973">
            <w:pPr>
              <w:pStyle w:val="Datum"/>
            </w:pPr>
            <w:r>
              <w:rPr>
                <w:lang w:bidi="nl-NL"/>
              </w:rPr>
              <w:t>19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BB0393" w:rsidRDefault="00A35A14" w:rsidP="002C1973">
            <w:pPr>
              <w:pStyle w:val="Datum"/>
            </w:pPr>
            <w:r>
              <w:rPr>
                <w:lang w:bidi="nl-NL"/>
              </w:rPr>
              <w:t>20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BB0393" w:rsidRDefault="00A35A14" w:rsidP="002C1973">
            <w:pPr>
              <w:pStyle w:val="Datum"/>
            </w:pPr>
            <w:r>
              <w:rPr>
                <w:lang w:bidi="nl-NL"/>
              </w:rPr>
              <w:t>21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BB0393" w:rsidRDefault="00A35A14" w:rsidP="002C1973">
            <w:pPr>
              <w:pStyle w:val="Datum"/>
            </w:pPr>
            <w:r>
              <w:rPr>
                <w:lang w:bidi="nl-NL"/>
              </w:rPr>
              <w:t>22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BB0393" w:rsidRDefault="00A35A14" w:rsidP="002C1973">
            <w:pPr>
              <w:pStyle w:val="Datum"/>
            </w:pPr>
            <w:r>
              <w:rPr>
                <w:lang w:bidi="nl-NL"/>
              </w:rPr>
              <w:t>23</w:t>
            </w:r>
          </w:p>
        </w:tc>
      </w:tr>
      <w:tr w:rsidR="00BB0393" w:rsidTr="002C1973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BB0393" w:rsidRPr="00A00B89" w:rsidRDefault="00A35A14" w:rsidP="002C197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Geen turnles</w:t>
            </w:r>
            <w:r w:rsidR="00BB0393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BB0393" w:rsidRDefault="00BB0393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BB0393" w:rsidRDefault="00BB0393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BB0393" w:rsidRDefault="00BB0393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BB0393" w:rsidRDefault="00BB0393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BB0393" w:rsidRDefault="00BB0393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BB0393" w:rsidRDefault="00BB0393" w:rsidP="002C1973"/>
        </w:tc>
      </w:tr>
      <w:tr w:rsidR="00BB0393" w:rsidTr="002C1973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BB0393" w:rsidRDefault="00A35A14" w:rsidP="002C1973">
            <w:pPr>
              <w:pStyle w:val="Datum"/>
            </w:pPr>
            <w:r>
              <w:rPr>
                <w:lang w:bidi="nl-NL"/>
              </w:rPr>
              <w:t>24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BB0393" w:rsidRDefault="00A35A14" w:rsidP="002C1973">
            <w:pPr>
              <w:pStyle w:val="Datum"/>
            </w:pPr>
            <w:r>
              <w:rPr>
                <w:lang w:bidi="nl-NL"/>
              </w:rPr>
              <w:t>25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BB0393" w:rsidRDefault="00A35A14" w:rsidP="00A35A14">
            <w:pPr>
              <w:pStyle w:val="Datum"/>
            </w:pPr>
            <w:r>
              <w:rPr>
                <w:lang w:bidi="nl-NL"/>
              </w:rPr>
              <w:t>26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BB0393" w:rsidRDefault="00A35A14" w:rsidP="00A35A14">
            <w:pPr>
              <w:pStyle w:val="Datum"/>
            </w:pPr>
            <w:r>
              <w:t>27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BB0393" w:rsidRDefault="00A35A14" w:rsidP="00A35A14">
            <w:pPr>
              <w:pStyle w:val="Datum"/>
            </w:pPr>
            <w:r>
              <w:rPr>
                <w:lang w:bidi="nl-NL"/>
              </w:rPr>
              <w:t>28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BB0393" w:rsidRDefault="00A35A14" w:rsidP="00A35A14">
            <w:pPr>
              <w:pStyle w:val="Datum"/>
            </w:pPr>
            <w:r>
              <w:rPr>
                <w:lang w:bidi="nl-NL"/>
              </w:rPr>
              <w:t>29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BB0393" w:rsidRDefault="00A35A14" w:rsidP="00A35A14">
            <w:pPr>
              <w:pStyle w:val="Datum"/>
            </w:pPr>
            <w:r>
              <w:rPr>
                <w:lang w:bidi="nl-NL"/>
              </w:rPr>
              <w:t>30</w:t>
            </w:r>
          </w:p>
        </w:tc>
      </w:tr>
      <w:tr w:rsidR="00BB0393" w:rsidTr="002C1973">
        <w:trPr>
          <w:cantSplit/>
          <w:trHeight w:hRule="exact" w:val="122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BB0393" w:rsidRPr="00A00B89" w:rsidRDefault="00A35A14" w:rsidP="002C197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Geen turnles</w:t>
            </w: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BB0393" w:rsidRDefault="00BB0393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BB0393" w:rsidRDefault="00BB0393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BB0393" w:rsidRDefault="00BB0393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BB0393" w:rsidRDefault="00BB0393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BB0393" w:rsidRDefault="00BB0393" w:rsidP="002C1973"/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BB0393" w:rsidRDefault="00BB0393" w:rsidP="002C1973"/>
        </w:tc>
      </w:tr>
    </w:tbl>
    <w:p w:rsidR="00BB0393" w:rsidRDefault="00BB0393" w:rsidP="00BB0393">
      <w:pPr>
        <w:pStyle w:val="Kop1"/>
      </w:pPr>
      <w:r>
        <w:rPr>
          <w:lang w:bidi="nl-NL"/>
        </w:rPr>
        <w:t>Notities:</w:t>
      </w:r>
    </w:p>
    <w:p w:rsidR="00BB0393" w:rsidRPr="00BB0393" w:rsidRDefault="00BB0393" w:rsidP="00BB0393">
      <w:pPr>
        <w:rPr>
          <w:lang w:bidi="nl-NL"/>
        </w:rPr>
      </w:pPr>
      <w:bookmarkStart w:id="0" w:name="_GoBack"/>
      <w:bookmarkEnd w:id="0"/>
    </w:p>
    <w:p w:rsidR="009458E9" w:rsidRPr="009458E9" w:rsidRDefault="009458E9" w:rsidP="009458E9">
      <w:pPr>
        <w:rPr>
          <w:lang w:bidi="nl-NL"/>
        </w:rPr>
      </w:pP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Ruimte voor notities"/>
      </w:tblPr>
      <w:tblGrid>
        <w:gridCol w:w="7083"/>
      </w:tblGrid>
      <w:tr w:rsidR="00A00B89" w:rsidTr="000F65C1">
        <w:trPr>
          <w:cantSplit/>
          <w:trHeight w:hRule="exact" w:val="1800"/>
        </w:trPr>
        <w:tc>
          <w:tcPr>
            <w:tcW w:w="7083" w:type="dxa"/>
          </w:tcPr>
          <w:p w:rsidR="00A00B89" w:rsidRDefault="00A00B89" w:rsidP="000F65C1"/>
          <w:p w:rsidR="009458E9" w:rsidRDefault="009458E9" w:rsidP="000F65C1"/>
          <w:p w:rsidR="009458E9" w:rsidRDefault="009458E9" w:rsidP="000F65C1"/>
          <w:p w:rsidR="009458E9" w:rsidRDefault="009458E9" w:rsidP="000F65C1"/>
          <w:p w:rsidR="009458E9" w:rsidRDefault="009458E9" w:rsidP="000F65C1"/>
          <w:p w:rsidR="009458E9" w:rsidRDefault="009458E9" w:rsidP="000F65C1"/>
          <w:p w:rsidR="009458E9" w:rsidRDefault="009458E9" w:rsidP="000F65C1"/>
          <w:p w:rsidR="009458E9" w:rsidRDefault="009458E9" w:rsidP="000F65C1"/>
          <w:p w:rsidR="009458E9" w:rsidRDefault="009458E9" w:rsidP="000F65C1"/>
          <w:p w:rsidR="009458E9" w:rsidRDefault="009458E9" w:rsidP="000F65C1"/>
          <w:p w:rsidR="009458E9" w:rsidRDefault="009458E9" w:rsidP="000F65C1"/>
          <w:p w:rsidR="009458E9" w:rsidRDefault="009458E9" w:rsidP="000F65C1"/>
          <w:p w:rsidR="009458E9" w:rsidRDefault="009458E9" w:rsidP="000F65C1"/>
          <w:p w:rsidR="009458E9" w:rsidRDefault="009458E9" w:rsidP="000F65C1"/>
          <w:p w:rsidR="009458E9" w:rsidRDefault="009458E9" w:rsidP="000F65C1"/>
        </w:tc>
      </w:tr>
    </w:tbl>
    <w:p w:rsidR="00A00B89" w:rsidRDefault="00A00B89" w:rsidP="00F03DE4">
      <w:pPr>
        <w:pStyle w:val="Geenafstand"/>
      </w:pPr>
    </w:p>
    <w:sectPr w:rsidR="00A00B89" w:rsidSect="005F1084">
      <w:headerReference w:type="default" r:id="rId7"/>
      <w:pgSz w:w="11906" w:h="16838" w:code="9"/>
      <w:pgMar w:top="1588" w:right="1899" w:bottom="1191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6EFD" w:rsidRDefault="006E6EFD">
      <w:pPr>
        <w:spacing w:after="0"/>
      </w:pPr>
      <w:r>
        <w:separator/>
      </w:r>
    </w:p>
  </w:endnote>
  <w:endnote w:type="continuationSeparator" w:id="0">
    <w:p w:rsidR="006E6EFD" w:rsidRDefault="006E6EF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6EFD" w:rsidRDefault="006E6EFD">
      <w:pPr>
        <w:spacing w:after="0"/>
      </w:pPr>
      <w:r>
        <w:separator/>
      </w:r>
    </w:p>
  </w:footnote>
  <w:footnote w:type="continuationSeparator" w:id="0">
    <w:p w:rsidR="006E6EFD" w:rsidRDefault="006E6EF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5C1" w:rsidRDefault="000F65C1">
    <w:pPr>
      <w:pStyle w:val="Koptekst"/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99060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10058400"/>
              <wp:effectExtent l="0" t="0" r="0" b="0"/>
              <wp:wrapNone/>
              <wp:docPr id="38" name="Groep 37" title="Achtergrondontwerp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hthoek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ep 3"/>
                      <wpg:cNvGrpSpPr/>
                      <wpg:grpSpPr>
                        <a:xfrm>
                          <a:off x="394919" y="855283"/>
                          <a:ext cx="7081521" cy="9138287"/>
                          <a:chOff x="394919" y="855283"/>
                          <a:chExt cx="7081521" cy="9138287"/>
                        </a:xfrm>
                      </wpg:grpSpPr>
                      <wpg:grpSp>
                        <wpg:cNvPr id="4" name="Groep 4"/>
                        <wpg:cNvGrpSpPr/>
                        <wpg:grpSpPr>
                          <a:xfrm>
                            <a:off x="394919" y="7104318"/>
                            <a:ext cx="816607" cy="2699385"/>
                            <a:chOff x="394919" y="7104388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Vrije vorm 16"/>
                          <wps:cNvSpPr>
                            <a:spLocks/>
                          </wps:cNvSpPr>
                          <wps:spPr bwMode="auto">
                            <a:xfrm>
                              <a:off x="571871" y="8514060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Vrije v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7104388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Vrije vorm 18"/>
                          <wps:cNvSpPr>
                            <a:spLocks/>
                          </wps:cNvSpPr>
                          <wps:spPr bwMode="auto">
                            <a:xfrm>
                              <a:off x="710222" y="8968145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Vrije vorm 19"/>
                          <wps:cNvSpPr>
                            <a:spLocks/>
                          </wps:cNvSpPr>
                          <wps:spPr bwMode="auto">
                            <a:xfrm>
                              <a:off x="394919" y="9159517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ep 5"/>
                        <wpg:cNvGrpSpPr/>
                        <wpg:grpSpPr>
                          <a:xfrm>
                            <a:off x="5714315" y="855283"/>
                            <a:ext cx="1762125" cy="9138287"/>
                            <a:chOff x="5714315" y="82192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Vrije vorm 6"/>
                          <wps:cNvSpPr>
                            <a:spLocks/>
                          </wps:cNvSpPr>
                          <wps:spPr bwMode="auto">
                            <a:xfrm>
                              <a:off x="6648231" y="729182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Vrije vorm 7"/>
                          <wps:cNvSpPr>
                            <a:spLocks/>
                          </wps:cNvSpPr>
                          <wps:spPr bwMode="auto">
                            <a:xfrm>
                              <a:off x="6562277" y="82192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Vrije v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827544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Vrije vorm 9"/>
                          <wps:cNvSpPr>
                            <a:spLocks/>
                          </wps:cNvSpPr>
                          <wps:spPr bwMode="auto">
                            <a:xfrm>
                              <a:off x="6223335" y="7957184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Vrije vorm 10"/>
                          <wps:cNvSpPr>
                            <a:spLocks/>
                          </wps:cNvSpPr>
                          <wps:spPr bwMode="auto">
                            <a:xfrm>
                              <a:off x="6749628" y="6696401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Vrije vorm 11"/>
                          <wps:cNvSpPr>
                            <a:spLocks/>
                          </wps:cNvSpPr>
                          <wps:spPr bwMode="auto">
                            <a:xfrm>
                              <a:off x="6607149" y="546132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Vrije vorm 12"/>
                          <wps:cNvSpPr>
                            <a:spLocks/>
                          </wps:cNvSpPr>
                          <wps:spPr bwMode="auto">
                            <a:xfrm>
                              <a:off x="6291671" y="8122193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Vrije vorm 13"/>
                          <wps:cNvSpPr>
                            <a:spLocks/>
                          </wps:cNvSpPr>
                          <wps:spPr bwMode="auto">
                            <a:xfrm>
                              <a:off x="5714315" y="759147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Vrije v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610801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Vrije v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74138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6B997DD" id="Groep 37" o:spid="_x0000_s1026" alt="Titel: Achtergrondontwerp" style="position:absolute;margin-left:560.8pt;margin-top:0;width:612pt;height:11in;z-index:-251658240;mso-position-horizontal:right;mso-position-horizontal-relative:page;mso-position-vertical:top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">
              <v:rect id="Rechthoek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oep 3" o:spid="_x0000_s1028" style="position:absolute;left:3949;top:8552;width:70815;height:91383" coordorigin="3949,8552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oep 4" o:spid="_x0000_s1029" style="position:absolute;left:3949;top:71043;width:8166;height:26994" coordorigin="3949,71043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Vrije vorm 16" o:spid="_x0000_s1030" style="position:absolute;left:5718;top:85140;width:4557;height:12902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Vrije vorm 17" o:spid="_x0000_s1031" style="position:absolute;left:4937;top:71043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Vrije vorm 18" o:spid="_x0000_s1032" style="position:absolute;left:7102;top:89681;width:5028;height:8285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Vrije vorm 19" o:spid="_x0000_s1033" style="position:absolute;left:3949;top:91595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oep 5" o:spid="_x0000_s1034" style="position:absolute;left:57143;top:8552;width:17621;height:91383" coordorigin="57143,8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Vrije vorm 6" o:spid="_x0000_s1035" style="position:absolute;left:66482;top:72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Vrije vorm 7" o:spid="_x0000_s1036" style="position:absolute;left:65622;top:8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Vrije vorm 8" o:spid="_x0000_s1037" style="position:absolute;left:61044;top:82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Vrije vorm 9" o:spid="_x0000_s1038" style="position:absolute;left:62233;top:79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Vrije vorm 10" o:spid="_x0000_s1039" style="position:absolute;left:67496;top:66964;width:5073;height:23107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Vrije vorm 11" o:spid="_x0000_s1040" style="position:absolute;left:66071;top:54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Vrije vorm 12" o:spid="_x0000_s1041" style="position:absolute;left:62916;top:81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Vrije vorm 13" o:spid="_x0000_s1042" style="position:absolute;left:57143;top:75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Vrije vorm 14" o:spid="_x0000_s1043" style="position:absolute;left:62977;top:76108;width:4794;height:14058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Vrije vorm 15" o:spid="_x0000_s1044" style="position:absolute;left:66528;top:77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35C"/>
    <w:rsid w:val="00007A16"/>
    <w:rsid w:val="00021FCE"/>
    <w:rsid w:val="00022C79"/>
    <w:rsid w:val="00033DC7"/>
    <w:rsid w:val="0003440D"/>
    <w:rsid w:val="00035634"/>
    <w:rsid w:val="00086E00"/>
    <w:rsid w:val="000F56A7"/>
    <w:rsid w:val="000F65C1"/>
    <w:rsid w:val="00173E5E"/>
    <w:rsid w:val="00175110"/>
    <w:rsid w:val="001F04AC"/>
    <w:rsid w:val="001F435C"/>
    <w:rsid w:val="002130A7"/>
    <w:rsid w:val="00225F07"/>
    <w:rsid w:val="00250272"/>
    <w:rsid w:val="002A13A8"/>
    <w:rsid w:val="002D3560"/>
    <w:rsid w:val="002E1A56"/>
    <w:rsid w:val="002F63F7"/>
    <w:rsid w:val="0033522F"/>
    <w:rsid w:val="003A51B6"/>
    <w:rsid w:val="003B5AE2"/>
    <w:rsid w:val="003C4EED"/>
    <w:rsid w:val="0040769A"/>
    <w:rsid w:val="00441D1E"/>
    <w:rsid w:val="00447CC0"/>
    <w:rsid w:val="00451AC7"/>
    <w:rsid w:val="004528FA"/>
    <w:rsid w:val="00477E4F"/>
    <w:rsid w:val="004A6F2E"/>
    <w:rsid w:val="00535BE7"/>
    <w:rsid w:val="00573019"/>
    <w:rsid w:val="005F1084"/>
    <w:rsid w:val="005F5BC2"/>
    <w:rsid w:val="00604913"/>
    <w:rsid w:val="00673146"/>
    <w:rsid w:val="00690B17"/>
    <w:rsid w:val="006C532D"/>
    <w:rsid w:val="006E65C4"/>
    <w:rsid w:val="006E6EFD"/>
    <w:rsid w:val="00725EDC"/>
    <w:rsid w:val="007715E9"/>
    <w:rsid w:val="00777297"/>
    <w:rsid w:val="007F4C42"/>
    <w:rsid w:val="007F4DD5"/>
    <w:rsid w:val="0080043F"/>
    <w:rsid w:val="00841525"/>
    <w:rsid w:val="00872AB6"/>
    <w:rsid w:val="00873793"/>
    <w:rsid w:val="008F3AAD"/>
    <w:rsid w:val="009330F1"/>
    <w:rsid w:val="009458E9"/>
    <w:rsid w:val="00A00B89"/>
    <w:rsid w:val="00A04496"/>
    <w:rsid w:val="00A1730C"/>
    <w:rsid w:val="00A21E6E"/>
    <w:rsid w:val="00A35A14"/>
    <w:rsid w:val="00A3665A"/>
    <w:rsid w:val="00A93473"/>
    <w:rsid w:val="00B33D9E"/>
    <w:rsid w:val="00B73210"/>
    <w:rsid w:val="00BB0393"/>
    <w:rsid w:val="00BC38B1"/>
    <w:rsid w:val="00BD447D"/>
    <w:rsid w:val="00BD4D1A"/>
    <w:rsid w:val="00BD7DF4"/>
    <w:rsid w:val="00C0002A"/>
    <w:rsid w:val="00C61ECC"/>
    <w:rsid w:val="00CC079C"/>
    <w:rsid w:val="00CC2E22"/>
    <w:rsid w:val="00CF1204"/>
    <w:rsid w:val="00D707E2"/>
    <w:rsid w:val="00DC6469"/>
    <w:rsid w:val="00E12409"/>
    <w:rsid w:val="00E74560"/>
    <w:rsid w:val="00E757D3"/>
    <w:rsid w:val="00EE29E8"/>
    <w:rsid w:val="00EE440A"/>
    <w:rsid w:val="00F01F9E"/>
    <w:rsid w:val="00F03555"/>
    <w:rsid w:val="00F03DE4"/>
    <w:rsid w:val="00F223FD"/>
    <w:rsid w:val="00F23014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871986"/>
  <w15:chartTrackingRefBased/>
  <w15:docId w15:val="{093A372C-407E-4B0D-97E6-F793F14D7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nl-NL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uiPriority w:val="1"/>
    <w:qFormat/>
    <w:rsid w:val="003B5AE2"/>
  </w:style>
  <w:style w:type="paragraph" w:styleId="Kop1">
    <w:name w:val="heading 1"/>
    <w:basedOn w:val="Standaard"/>
    <w:next w:val="Standaard"/>
    <w:link w:val="Kop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and">
    <w:name w:val="Maand"/>
    <w:basedOn w:val="Standaard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Jaar">
    <w:name w:val="Jaar"/>
    <w:basedOn w:val="Standaard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g">
    <w:name w:val="Dag"/>
    <w:basedOn w:val="Standaard"/>
    <w:uiPriority w:val="4"/>
    <w:qFormat/>
    <w:pPr>
      <w:spacing w:after="60"/>
      <w:jc w:val="center"/>
    </w:pPr>
  </w:style>
  <w:style w:type="paragraph" w:styleId="Datum">
    <w:name w:val="Date"/>
    <w:basedOn w:val="Standaard"/>
    <w:next w:val="Standaard"/>
    <w:link w:val="DatumChar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DatumChar">
    <w:name w:val="Datum Char"/>
    <w:basedOn w:val="Standaardalinea-lettertype"/>
    <w:link w:val="Datum"/>
    <w:uiPriority w:val="6"/>
    <w:rPr>
      <w:sz w:val="22"/>
      <w:szCs w:val="22"/>
    </w:rPr>
  </w:style>
  <w:style w:type="paragraph" w:customStyle="1" w:styleId="Datumbuitenhuidigemaand">
    <w:name w:val="Datum buiten huidige maand"/>
    <w:basedOn w:val="Datum"/>
    <w:uiPriority w:val="5"/>
    <w:qFormat/>
    <w:rPr>
      <w:color w:val="BEA388" w:themeColor="accent4" w:themeTint="99"/>
    </w:rPr>
  </w:style>
  <w:style w:type="paragraph" w:styleId="Geenafstand">
    <w:name w:val="No Spacing"/>
    <w:uiPriority w:val="3"/>
    <w:qFormat/>
    <w:pPr>
      <w:spacing w:after="0"/>
    </w:pPr>
    <w:rPr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F223FD"/>
    <w:pPr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F223FD"/>
  </w:style>
  <w:style w:type="paragraph" w:styleId="Voettekst">
    <w:name w:val="footer"/>
    <w:basedOn w:val="Standaard"/>
    <w:link w:val="VoettekstChar"/>
    <w:uiPriority w:val="99"/>
    <w:unhideWhenUsed/>
    <w:rsid w:val="00F223FD"/>
    <w:pPr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F223FD"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character" w:customStyle="1" w:styleId="Kop1Char">
    <w:name w:val="Kop 1 Char"/>
    <w:basedOn w:val="Standaardalinea-lettertype"/>
    <w:link w:val="Kop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bevb\AppData\Roaming\Microsoft\Templates\Kalender%202018%20met%2012%20maanden%20(ma-zo).dotx" TargetMode="External"/></Relationship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085190-50FF-43BE-9013-2743E7B48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Kalender 2018 met 12 maanden (ma-zo)</Template>
  <TotalTime>0</TotalTime>
  <Pages>10</Pages>
  <Words>441</Words>
  <Characters>2426</Characters>
  <Application>Microsoft Office Word</Application>
  <DocSecurity>0</DocSecurity>
  <Lines>20</Lines>
  <Paragraphs>5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Koppen</vt:lpstr>
      </vt:variant>
      <vt:variant>
        <vt:i4>10</vt:i4>
      </vt:variant>
      <vt:variant>
        <vt:lpstr>Title</vt:lpstr>
      </vt:variant>
      <vt:variant>
        <vt:i4>1</vt:i4>
      </vt:variant>
    </vt:vector>
  </HeadingPairs>
  <TitlesOfParts>
    <vt:vector size="12" baseType="lpstr">
      <vt:lpstr/>
      <vt:lpstr>Notities:</vt:lpstr>
      <vt:lpstr>Notities:</vt:lpstr>
      <vt:lpstr>Notities:</vt:lpstr>
      <vt:lpstr>Notities:</vt:lpstr>
      <vt:lpstr>Notities:</vt:lpstr>
      <vt:lpstr>Notities:</vt:lpstr>
      <vt:lpstr>Notities:</vt:lpstr>
      <vt:lpstr>Notities:</vt:lpstr>
      <vt:lpstr>Notities:</vt:lpstr>
      <vt:lpstr>Notities:</vt:lpstr>
      <vt:lpstr/>
    </vt:vector>
  </TitlesOfParts>
  <Company/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ebe van belle</dc:creator>
  <cp:keywords/>
  <dc:description/>
  <cp:lastModifiedBy>Ebe Van Belle</cp:lastModifiedBy>
  <cp:revision>2</cp:revision>
  <dcterms:created xsi:type="dcterms:W3CDTF">2018-07-30T13:47:00Z</dcterms:created>
  <dcterms:modified xsi:type="dcterms:W3CDTF">2018-07-30T14:05:00Z</dcterms:modified>
</cp:coreProperties>
</file>